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0"/>
        <w:gridCol w:w="990"/>
        <w:gridCol w:w="1288"/>
        <w:gridCol w:w="2585"/>
        <w:gridCol w:w="1503"/>
        <w:gridCol w:w="2224"/>
      </w:tblGrid>
      <w:tr w:rsidR="0090596C" w:rsidRPr="0090596C" w14:paraId="2F4D1975" w14:textId="77777777" w:rsidTr="002B4669">
        <w:tc>
          <w:tcPr>
            <w:tcW w:w="5000" w:type="pct"/>
            <w:gridSpan w:val="6"/>
            <w:shd w:val="clear" w:color="auto" w:fill="FF0000"/>
          </w:tcPr>
          <w:p w14:paraId="6CB9CF28" w14:textId="462E1CA9" w:rsidR="00650259" w:rsidRPr="0090596C" w:rsidRDefault="005A787E" w:rsidP="005A787E">
            <w:pPr>
              <w:pStyle w:val="Heading1"/>
              <w:tabs>
                <w:tab w:val="left" w:pos="6330"/>
              </w:tabs>
              <w:outlineLvl w:val="0"/>
            </w:pPr>
            <w:r>
              <w:t>Player Info</w:t>
            </w:r>
            <w:r>
              <w:tab/>
            </w:r>
          </w:p>
        </w:tc>
      </w:tr>
      <w:tr w:rsidR="00650259" w:rsidRPr="00846B76" w14:paraId="212EFC78" w14:textId="77777777" w:rsidTr="00F62A69">
        <w:tc>
          <w:tcPr>
            <w:tcW w:w="1628" w:type="pct"/>
            <w:gridSpan w:val="3"/>
            <w:vAlign w:val="bottom"/>
          </w:tcPr>
          <w:p w14:paraId="3BD674F2" w14:textId="4844204A" w:rsidR="00650259" w:rsidRPr="00846B76" w:rsidRDefault="00173C38" w:rsidP="0090596C">
            <w:pPr>
              <w:pStyle w:val="NormalIndent"/>
            </w:pPr>
            <w:r>
              <w:t>Name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2D5140C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B94B478" w14:textId="77777777" w:rsidTr="00F62A69">
        <w:tc>
          <w:tcPr>
            <w:tcW w:w="1628" w:type="pct"/>
            <w:gridSpan w:val="3"/>
            <w:vAlign w:val="bottom"/>
          </w:tcPr>
          <w:p w14:paraId="229849D5" w14:textId="0D2A9B93" w:rsidR="00650259" w:rsidRPr="00846B76" w:rsidRDefault="00173C38" w:rsidP="0090596C">
            <w:pPr>
              <w:pStyle w:val="NormalIndent"/>
            </w:pPr>
            <w:r>
              <w:t>Pos</w:t>
            </w:r>
            <w:r w:rsidR="00F62A69">
              <w:t>ition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475539BC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1E99593E" w14:textId="77777777" w:rsidTr="00F62A69">
        <w:tc>
          <w:tcPr>
            <w:tcW w:w="1628" w:type="pct"/>
            <w:gridSpan w:val="3"/>
            <w:vAlign w:val="bottom"/>
          </w:tcPr>
          <w:p w14:paraId="02DC2AE7" w14:textId="37CE7D8C" w:rsidR="00650259" w:rsidRPr="00846B76" w:rsidRDefault="00F62A69" w:rsidP="0090596C">
            <w:pPr>
              <w:pStyle w:val="NormalIndent"/>
            </w:pPr>
            <w:r>
              <w:t>Age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53668216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CFDA54E" w14:textId="77777777" w:rsidTr="00977F99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2AE9F8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AEF6263" w14:textId="77777777" w:rsidTr="002B4669">
        <w:tc>
          <w:tcPr>
            <w:tcW w:w="5000" w:type="pct"/>
            <w:gridSpan w:val="6"/>
            <w:shd w:val="clear" w:color="auto" w:fill="FF0000"/>
          </w:tcPr>
          <w:p w14:paraId="59BB8BCF" w14:textId="63B19C60" w:rsidR="00650259" w:rsidRPr="0090596C" w:rsidRDefault="005A787E" w:rsidP="0090596C">
            <w:pPr>
              <w:pStyle w:val="Heading1"/>
              <w:outlineLvl w:val="0"/>
            </w:pPr>
            <w:r>
              <w:t>Parents Info</w:t>
            </w:r>
          </w:p>
        </w:tc>
      </w:tr>
      <w:tr w:rsidR="00650259" w:rsidRPr="00846B76" w14:paraId="47DA0D8E" w14:textId="77777777" w:rsidTr="00F62A69">
        <w:tc>
          <w:tcPr>
            <w:tcW w:w="1628" w:type="pct"/>
            <w:gridSpan w:val="3"/>
            <w:vAlign w:val="bottom"/>
          </w:tcPr>
          <w:p w14:paraId="1C9E2FCE" w14:textId="204357C1" w:rsidR="00650259" w:rsidRPr="00846B76" w:rsidRDefault="005A787E" w:rsidP="00F52451">
            <w:pPr>
              <w:pStyle w:val="NormalIndent"/>
            </w:pPr>
            <w:r>
              <w:t>First Names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7B9CC261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4C0DB3F6" w14:textId="77777777" w:rsidTr="00F62A69">
        <w:tc>
          <w:tcPr>
            <w:tcW w:w="1628" w:type="pct"/>
            <w:gridSpan w:val="3"/>
            <w:vAlign w:val="bottom"/>
          </w:tcPr>
          <w:p w14:paraId="1346E66B" w14:textId="5EF5678A" w:rsidR="00650259" w:rsidRPr="00846B76" w:rsidRDefault="005A787E" w:rsidP="00F52451">
            <w:pPr>
              <w:pStyle w:val="NormalIndent"/>
            </w:pPr>
            <w:r>
              <w:t>Last Names</w:t>
            </w:r>
          </w:p>
        </w:tc>
        <w:tc>
          <w:tcPr>
            <w:tcW w:w="33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024494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173CF0B" w14:textId="77777777" w:rsidTr="00F62A69">
        <w:sdt>
          <w:sdtPr>
            <w:id w:val="946660661"/>
            <w:placeholder>
              <w:docPart w:val="3CD9BBBFE38D4E3A809126E8B77A51A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8" w:type="pct"/>
                <w:gridSpan w:val="3"/>
                <w:vAlign w:val="bottom"/>
              </w:tcPr>
              <w:p w14:paraId="44BDC82C" w14:textId="77777777" w:rsidR="00650259" w:rsidRDefault="0090596C" w:rsidP="00F52451">
                <w:pPr>
                  <w:pStyle w:val="NormalIndent"/>
                </w:pPr>
                <w:r w:rsidRPr="0090596C">
                  <w:t>Cell Phone</w:t>
                </w:r>
              </w:p>
            </w:tc>
          </w:sdtContent>
        </w:sdt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B517BA" w14:textId="77777777" w:rsidR="00650259" w:rsidRPr="00846B76" w:rsidRDefault="00650259" w:rsidP="007F7B5D">
            <w:pPr>
              <w:spacing w:before="120"/>
            </w:pPr>
          </w:p>
        </w:tc>
        <w:tc>
          <w:tcPr>
            <w:tcW w:w="803" w:type="pct"/>
            <w:tcBorders>
              <w:top w:val="single" w:sz="4" w:space="0" w:color="auto"/>
            </w:tcBorders>
            <w:vAlign w:val="bottom"/>
          </w:tcPr>
          <w:p w14:paraId="215C08F3" w14:textId="160F1771" w:rsidR="00650259" w:rsidRDefault="00F62A69" w:rsidP="00F52451">
            <w:r>
              <w:t>Home Phone</w:t>
            </w:r>
          </w:p>
        </w:tc>
        <w:tc>
          <w:tcPr>
            <w:tcW w:w="118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0059A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21D7F987" w14:textId="77777777" w:rsidTr="00F62A69">
        <w:sdt>
          <w:sdtPr>
            <w:id w:val="1334104394"/>
            <w:placeholder>
              <w:docPart w:val="E78977D3C7094DB0ACF2752772FDBD79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28" w:type="pct"/>
                <w:gridSpan w:val="3"/>
                <w:vAlign w:val="bottom"/>
              </w:tcPr>
              <w:p w14:paraId="32DABAA1" w14:textId="77777777" w:rsidR="00650259" w:rsidRPr="00846B76" w:rsidRDefault="0090596C" w:rsidP="00F52451">
                <w:pPr>
                  <w:pStyle w:val="NormalIndent"/>
                </w:pPr>
                <w:r w:rsidRPr="0090596C">
                  <w:t>Email</w:t>
                </w:r>
              </w:p>
            </w:tc>
          </w:sdtContent>
        </w:sdt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0C367FF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5A27DB77" w14:textId="77777777" w:rsidTr="00F62A69">
        <w:tc>
          <w:tcPr>
            <w:tcW w:w="940" w:type="pct"/>
            <w:gridSpan w:val="2"/>
            <w:vAlign w:val="bottom"/>
          </w:tcPr>
          <w:p w14:paraId="758C7EDD" w14:textId="5F2B48F8" w:rsidR="00650259" w:rsidRPr="00846B76" w:rsidRDefault="00650259" w:rsidP="005A787E">
            <w:pPr>
              <w:spacing w:before="120"/>
            </w:pPr>
          </w:p>
        </w:tc>
        <w:tc>
          <w:tcPr>
            <w:tcW w:w="4060" w:type="pct"/>
            <w:gridSpan w:val="4"/>
            <w:vAlign w:val="bottom"/>
          </w:tcPr>
          <w:p w14:paraId="29EBE7C9" w14:textId="7D1D113D" w:rsidR="00650259" w:rsidRPr="00846B76" w:rsidRDefault="00650259" w:rsidP="00F52451"/>
        </w:tc>
      </w:tr>
      <w:tr w:rsidR="00650259" w:rsidRPr="00846B76" w14:paraId="20B58CDB" w14:textId="77777777" w:rsidTr="00F52451">
        <w:trPr>
          <w:trHeight w:val="54"/>
        </w:trPr>
        <w:tc>
          <w:tcPr>
            <w:tcW w:w="5000" w:type="pct"/>
            <w:gridSpan w:val="6"/>
            <w:shd w:val="clear" w:color="auto" w:fill="auto"/>
          </w:tcPr>
          <w:p w14:paraId="461B4F14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6AB49FFA" w14:textId="77777777" w:rsidTr="002B4669">
        <w:tc>
          <w:tcPr>
            <w:tcW w:w="5000" w:type="pct"/>
            <w:gridSpan w:val="6"/>
            <w:shd w:val="clear" w:color="auto" w:fill="FF0000"/>
          </w:tcPr>
          <w:p w14:paraId="6FE9782F" w14:textId="3116B20F" w:rsidR="00650259" w:rsidRPr="0090596C" w:rsidRDefault="00777D21" w:rsidP="0090596C">
            <w:pPr>
              <w:pStyle w:val="Heading1"/>
              <w:outlineLvl w:val="0"/>
            </w:pPr>
            <w:bookmarkStart w:id="0" w:name="_Hlk521325947"/>
            <w:r>
              <w:t>Additional Info</w:t>
            </w:r>
          </w:p>
        </w:tc>
      </w:tr>
      <w:bookmarkEnd w:id="0"/>
      <w:tr w:rsidR="00650259" w:rsidRPr="00846B76" w14:paraId="4FF184F5" w14:textId="77777777" w:rsidTr="00F62A69">
        <w:tc>
          <w:tcPr>
            <w:tcW w:w="1628" w:type="pct"/>
            <w:gridSpan w:val="3"/>
            <w:vAlign w:val="bottom"/>
          </w:tcPr>
          <w:p w14:paraId="2E6A323B" w14:textId="0256FC74" w:rsidR="00650259" w:rsidRPr="00F52451" w:rsidRDefault="00777D21" w:rsidP="00F52451">
            <w:pPr>
              <w:pStyle w:val="NormalIndent"/>
            </w:pPr>
            <w:r>
              <w:t>All</w:t>
            </w:r>
            <w:r w:rsidR="00173C38">
              <w:t>ergy/Conditions</w:t>
            </w: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3B15D74D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64D8E65D" w14:textId="77777777" w:rsidTr="00F62A69">
        <w:tc>
          <w:tcPr>
            <w:tcW w:w="1628" w:type="pct"/>
            <w:gridSpan w:val="3"/>
            <w:vAlign w:val="bottom"/>
          </w:tcPr>
          <w:p w14:paraId="7F8678A0" w14:textId="644817F8" w:rsidR="00650259" w:rsidRPr="00F52451" w:rsidRDefault="00A53C20" w:rsidP="00F52451">
            <w:pPr>
              <w:pStyle w:val="NormalIndent"/>
            </w:pPr>
            <w:r>
              <w:t xml:space="preserve">COMPLETE </w:t>
            </w:r>
            <w:r w:rsidR="00590EFB">
              <w:t xml:space="preserve">Credit </w:t>
            </w:r>
            <w:r w:rsidR="00173C38">
              <w:t>Card Info</w:t>
            </w:r>
            <w:r w:rsidR="00F62A69">
              <w:t xml:space="preserve"> w EXP &amp; CVC</w:t>
            </w:r>
            <w:r w:rsidR="00ED5D14">
              <w:t xml:space="preserve"> </w:t>
            </w:r>
            <w:r w:rsidR="00ED5D14" w:rsidRPr="00ED5D14">
              <w:rPr>
                <w:b/>
                <w:bCs/>
                <w:i/>
                <w:iCs/>
              </w:rPr>
              <w:t>(if paying by card)</w:t>
            </w:r>
          </w:p>
        </w:tc>
        <w:tc>
          <w:tcPr>
            <w:tcW w:w="3372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CE9938" w14:textId="77777777" w:rsidR="00650259" w:rsidRPr="00846B76" w:rsidRDefault="00650259" w:rsidP="007F7B5D">
            <w:pPr>
              <w:spacing w:before="120"/>
            </w:pPr>
          </w:p>
        </w:tc>
      </w:tr>
      <w:tr w:rsidR="00650259" w:rsidRPr="00846B76" w14:paraId="0E3A4C36" w14:textId="77777777" w:rsidTr="00F62A69">
        <w:tc>
          <w:tcPr>
            <w:tcW w:w="1628" w:type="pct"/>
            <w:gridSpan w:val="3"/>
            <w:vAlign w:val="bottom"/>
          </w:tcPr>
          <w:p w14:paraId="740D4F94" w14:textId="64E90E8C" w:rsidR="00650259" w:rsidRPr="00F52451" w:rsidRDefault="00650259" w:rsidP="00F52451">
            <w:pPr>
              <w:pStyle w:val="NormalIndent"/>
            </w:pPr>
          </w:p>
        </w:tc>
        <w:tc>
          <w:tcPr>
            <w:tcW w:w="3372" w:type="pct"/>
            <w:gridSpan w:val="3"/>
            <w:tcBorders>
              <w:bottom w:val="single" w:sz="4" w:space="0" w:color="auto"/>
            </w:tcBorders>
            <w:vAlign w:val="bottom"/>
          </w:tcPr>
          <w:p w14:paraId="3DB2C4F2" w14:textId="77777777" w:rsidR="00650259" w:rsidRPr="00846B76" w:rsidRDefault="00650259" w:rsidP="007F7B5D">
            <w:pPr>
              <w:spacing w:before="120"/>
            </w:pPr>
          </w:p>
        </w:tc>
      </w:tr>
      <w:tr w:rsidR="00E677FE" w:rsidRPr="00846B76" w14:paraId="27336D71" w14:textId="77777777" w:rsidTr="00F62A69">
        <w:tc>
          <w:tcPr>
            <w:tcW w:w="940" w:type="pct"/>
            <w:gridSpan w:val="2"/>
            <w:vAlign w:val="bottom"/>
          </w:tcPr>
          <w:p w14:paraId="6D8A745A" w14:textId="4AC0C104" w:rsidR="00E677FE" w:rsidRPr="00650259" w:rsidRDefault="00E677FE" w:rsidP="0090596C">
            <w:pPr>
              <w:spacing w:before="120"/>
              <w:ind w:left="698"/>
              <w:rPr>
                <w:sz w:val="36"/>
              </w:rPr>
            </w:pPr>
          </w:p>
        </w:tc>
        <w:tc>
          <w:tcPr>
            <w:tcW w:w="4060" w:type="pct"/>
            <w:gridSpan w:val="4"/>
            <w:vAlign w:val="bottom"/>
          </w:tcPr>
          <w:p w14:paraId="739E9E7F" w14:textId="558BABCD" w:rsidR="00E677FE" w:rsidRDefault="00777D21" w:rsidP="007F7B5D">
            <w:pPr>
              <w:spacing w:before="120"/>
            </w:pPr>
            <w:r>
              <w:t xml:space="preserve">Cheques Payable to Merritt Centennials </w:t>
            </w:r>
            <w:r w:rsidR="00F62A69">
              <w:t>at above address</w:t>
            </w:r>
          </w:p>
        </w:tc>
      </w:tr>
      <w:tr w:rsidR="00650259" w:rsidRPr="00846B76" w14:paraId="14CA02E9" w14:textId="77777777" w:rsidTr="00F62A69">
        <w:tc>
          <w:tcPr>
            <w:tcW w:w="1628" w:type="pct"/>
            <w:gridSpan w:val="3"/>
            <w:vAlign w:val="bottom"/>
          </w:tcPr>
          <w:p w14:paraId="7AFA52E7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72" w:type="pct"/>
            <w:gridSpan w:val="3"/>
            <w:vAlign w:val="bottom"/>
          </w:tcPr>
          <w:p w14:paraId="704B535D" w14:textId="77777777" w:rsidR="00650259" w:rsidRPr="00846B76" w:rsidRDefault="00650259" w:rsidP="0090596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14:paraId="68FECA17" w14:textId="77777777" w:rsidTr="00F62A69">
        <w:tc>
          <w:tcPr>
            <w:tcW w:w="411" w:type="pct"/>
            <w:vAlign w:val="bottom"/>
          </w:tcPr>
          <w:p w14:paraId="24DE5C51" w14:textId="77777777" w:rsidR="00E677FE" w:rsidRPr="00E677FE" w:rsidRDefault="00E677FE" w:rsidP="00F52451">
            <w:pPr>
              <w:spacing w:before="120"/>
              <w:ind w:left="-20"/>
              <w:rPr>
                <w:sz w:val="36"/>
              </w:rPr>
            </w:pPr>
            <w:r w:rsidRPr="00E677FE">
              <w:rPr>
                <w:sz w:val="36"/>
              </w:rPr>
              <w:sym w:font="Wingdings 2" w:char="F0A3"/>
            </w:r>
          </w:p>
        </w:tc>
        <w:tc>
          <w:tcPr>
            <w:tcW w:w="4589" w:type="pct"/>
            <w:gridSpan w:val="5"/>
            <w:vAlign w:val="bottom"/>
          </w:tcPr>
          <w:p w14:paraId="018867B2" w14:textId="500CA9FA" w:rsidR="00E677FE" w:rsidRPr="00E677FE" w:rsidRDefault="00173C38" w:rsidP="00F52451">
            <w:pPr>
              <w:spacing w:before="120"/>
            </w:pPr>
            <w:r>
              <w:t xml:space="preserve">E-TRANSFERS </w:t>
            </w:r>
            <w:r w:rsidR="00C42A71">
              <w:t>to info@merrittcentennials.com</w:t>
            </w:r>
          </w:p>
        </w:tc>
      </w:tr>
    </w:tbl>
    <w:p w14:paraId="119BB791" w14:textId="3E8800D0" w:rsidR="00CE6104" w:rsidRPr="0090596C" w:rsidRDefault="00CE6104" w:rsidP="00E677FE">
      <w:pPr>
        <w:spacing w:after="0"/>
        <w:rPr>
          <w:sz w:val="12"/>
          <w:szCs w:val="16"/>
        </w:rPr>
      </w:pPr>
    </w:p>
    <w:sectPr w:rsidR="00CE6104" w:rsidRPr="0090596C" w:rsidSect="009059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7FDDE" w14:textId="77777777" w:rsidR="00453397" w:rsidRDefault="00453397" w:rsidP="00650259">
      <w:pPr>
        <w:spacing w:after="0" w:line="240" w:lineRule="auto"/>
      </w:pPr>
      <w:r>
        <w:separator/>
      </w:r>
    </w:p>
  </w:endnote>
  <w:endnote w:type="continuationSeparator" w:id="0">
    <w:p w14:paraId="727EE86E" w14:textId="77777777" w:rsidR="00453397" w:rsidRDefault="0045339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8C222B-3A6A-4A90-8384-1C5D314923E4}"/>
    <w:embedBold r:id="rId2" w:fontKey="{16E2CF00-A38C-4918-AF05-3503A78ED2F4}"/>
    <w:embedBoldItalic r:id="rId3" w:fontKey="{79FC7140-59F6-4A5D-8F0A-7DD47128601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20D0943E-4594-4EE4-8997-E3909A1DD818}"/>
    <w:embedBold r:id="rId5" w:fontKey="{5AEE58A8-12EA-41AE-9E17-073482CDA88D}"/>
    <w:embedItalic r:id="rId6" w:fontKey="{BBC292C5-330C-4F90-BF06-294652DF6A8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892ECC48-E68F-4D6D-BFF7-DA9358171DA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8" w:fontKey="{3F80DE23-5FFD-4062-BA16-0C7D84E34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A93DB" w14:textId="77777777" w:rsidR="00C748A7" w:rsidRDefault="00C748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2751901B" w14:textId="77777777" w:rsidTr="00C4167A">
      <w:tc>
        <w:tcPr>
          <w:tcW w:w="4675" w:type="dxa"/>
          <w:vAlign w:val="center"/>
        </w:tcPr>
        <w:p w14:paraId="5863B0FB" w14:textId="77777777" w:rsid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Merritt Centennials Junior ‘A’ Hockey Club</w:t>
          </w:r>
        </w:p>
        <w:p w14:paraId="0E677B1D" w14:textId="77777777" w:rsidR="00777D21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Est. 1973</w:t>
          </w:r>
        </w:p>
        <w:p w14:paraId="112BDF73" w14:textId="13F6EAC1" w:rsidR="00777D21" w:rsidRPr="007F7B5D" w:rsidRDefault="00777D21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Longest Running Franchise in the BCHL</w:t>
          </w:r>
        </w:p>
      </w:tc>
      <w:tc>
        <w:tcPr>
          <w:tcW w:w="4675" w:type="dxa"/>
          <w:vAlign w:val="center"/>
        </w:tcPr>
        <w:p w14:paraId="5B27F792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398E0126" wp14:editId="6E6BF56D">
                <wp:extent cx="493920" cy="493920"/>
                <wp:effectExtent l="0" t="0" r="1905" b="190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392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F121D24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7D87C" w14:textId="77777777" w:rsidR="00C748A7" w:rsidRDefault="00C748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D1DC1" w14:textId="77777777" w:rsidR="00453397" w:rsidRDefault="00453397" w:rsidP="00650259">
      <w:pPr>
        <w:spacing w:after="0" w:line="240" w:lineRule="auto"/>
      </w:pPr>
      <w:r>
        <w:separator/>
      </w:r>
    </w:p>
  </w:footnote>
  <w:footnote w:type="continuationSeparator" w:id="0">
    <w:p w14:paraId="085B1388" w14:textId="77777777" w:rsidR="00453397" w:rsidRDefault="0045339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A0DDA" w14:textId="77777777" w:rsidR="00C748A7" w:rsidRDefault="00C748A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5A787E" w14:paraId="5017E58A" w14:textId="77777777" w:rsidTr="0090596C">
      <w:trPr>
        <w:trHeight w:val="990"/>
      </w:trPr>
      <w:tc>
        <w:tcPr>
          <w:tcW w:w="1350" w:type="dxa"/>
          <w:vAlign w:val="center"/>
        </w:tcPr>
        <w:p w14:paraId="2EA9BD2D" w14:textId="75A2B09F" w:rsidR="0090596C" w:rsidRDefault="005A787E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 wp14:anchorId="7D5EB3B4" wp14:editId="65B48E27">
                <wp:extent cx="723900" cy="7239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rritt_Centennials_logo.svg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55AA2FF3" w14:textId="24973F93" w:rsidR="0090596C" w:rsidRPr="005A787E" w:rsidRDefault="005A787E" w:rsidP="0090596C">
          <w:pPr>
            <w:pStyle w:val="Header"/>
            <w:rPr>
              <w:color w:val="auto"/>
              <w:sz w:val="32"/>
              <w:szCs w:val="32"/>
            </w:rPr>
          </w:pPr>
          <w:r w:rsidRPr="005A787E">
            <w:rPr>
              <w:color w:val="auto"/>
              <w:sz w:val="32"/>
              <w:szCs w:val="32"/>
            </w:rPr>
            <w:t xml:space="preserve">Merritt Centennials </w:t>
          </w:r>
          <w:r w:rsidR="00F62A69">
            <w:rPr>
              <w:color w:val="auto"/>
              <w:sz w:val="32"/>
              <w:szCs w:val="32"/>
            </w:rPr>
            <w:t>Hockey School</w:t>
          </w:r>
        </w:p>
        <w:p w14:paraId="76994447" w14:textId="2EA17B70" w:rsidR="005A787E" w:rsidRPr="005A787E" w:rsidRDefault="00F62A69" w:rsidP="0090596C">
          <w:pPr>
            <w:pStyle w:val="Header"/>
            <w:rPr>
              <w:color w:val="auto"/>
              <w:sz w:val="32"/>
              <w:szCs w:val="32"/>
            </w:rPr>
          </w:pPr>
          <w:r>
            <w:rPr>
              <w:color w:val="auto"/>
              <w:sz w:val="32"/>
              <w:szCs w:val="32"/>
            </w:rPr>
            <w:t>August 1</w:t>
          </w:r>
          <w:r w:rsidR="00C42A71">
            <w:rPr>
              <w:color w:val="auto"/>
              <w:sz w:val="32"/>
              <w:szCs w:val="32"/>
            </w:rPr>
            <w:t>6</w:t>
          </w:r>
          <w:r>
            <w:rPr>
              <w:color w:val="auto"/>
              <w:sz w:val="32"/>
              <w:szCs w:val="32"/>
            </w:rPr>
            <w:t xml:space="preserve"> – 2</w:t>
          </w:r>
          <w:r w:rsidR="00C42A71">
            <w:rPr>
              <w:color w:val="auto"/>
              <w:sz w:val="32"/>
              <w:szCs w:val="32"/>
            </w:rPr>
            <w:t>0</w:t>
          </w:r>
          <w:r w:rsidR="00C42A71" w:rsidRPr="00C42A71">
            <w:rPr>
              <w:color w:val="auto"/>
              <w:sz w:val="32"/>
              <w:szCs w:val="32"/>
              <w:vertAlign w:val="superscript"/>
            </w:rPr>
            <w:t>th</w:t>
          </w:r>
          <w:r>
            <w:rPr>
              <w:color w:val="auto"/>
              <w:sz w:val="32"/>
              <w:szCs w:val="32"/>
            </w:rPr>
            <w:t xml:space="preserve"> </w:t>
          </w:r>
          <w:r w:rsidR="005A787E" w:rsidRPr="005A787E">
            <w:rPr>
              <w:color w:val="auto"/>
              <w:sz w:val="32"/>
              <w:szCs w:val="32"/>
            </w:rPr>
            <w:t>202</w:t>
          </w:r>
          <w:r w:rsidR="00C42A71">
            <w:rPr>
              <w:color w:val="auto"/>
              <w:sz w:val="32"/>
              <w:szCs w:val="32"/>
            </w:rPr>
            <w:t>1</w:t>
          </w:r>
          <w:r w:rsidR="005A787E" w:rsidRPr="005A787E">
            <w:rPr>
              <w:color w:val="auto"/>
              <w:sz w:val="32"/>
              <w:szCs w:val="32"/>
            </w:rPr>
            <w:t xml:space="preserve"> – </w:t>
          </w:r>
          <w:r w:rsidR="00B2609D">
            <w:rPr>
              <w:color w:val="auto"/>
              <w:sz w:val="32"/>
              <w:szCs w:val="32"/>
            </w:rPr>
            <w:t xml:space="preserve">The </w:t>
          </w:r>
          <w:r>
            <w:rPr>
              <w:color w:val="auto"/>
              <w:sz w:val="32"/>
              <w:szCs w:val="32"/>
            </w:rPr>
            <w:t>NVMA</w:t>
          </w:r>
        </w:p>
        <w:p w14:paraId="40CB3E0A" w14:textId="5FE787C9" w:rsidR="005A787E" w:rsidRPr="0090596C" w:rsidRDefault="00A53C20" w:rsidP="0090596C">
          <w:pPr>
            <w:pStyle w:val="Header"/>
          </w:pPr>
          <w:r>
            <w:rPr>
              <w:color w:val="auto"/>
              <w:sz w:val="32"/>
              <w:szCs w:val="32"/>
            </w:rPr>
            <w:t>Cost</w:t>
          </w:r>
          <w:r w:rsidR="005A787E" w:rsidRPr="005A787E">
            <w:rPr>
              <w:color w:val="auto"/>
              <w:sz w:val="32"/>
              <w:szCs w:val="32"/>
            </w:rPr>
            <w:t>: $</w:t>
          </w:r>
          <w:r w:rsidR="00C748A7">
            <w:rPr>
              <w:color w:val="auto"/>
              <w:sz w:val="32"/>
              <w:szCs w:val="32"/>
            </w:rPr>
            <w:t>300</w:t>
          </w:r>
          <w:r w:rsidR="005A787E">
            <w:rPr>
              <w:color w:val="auto"/>
              <w:sz w:val="32"/>
              <w:szCs w:val="32"/>
            </w:rPr>
            <w:t xml:space="preserve"> |</w:t>
          </w:r>
          <w:r w:rsidR="005A787E" w:rsidRPr="005A787E">
            <w:rPr>
              <w:color w:val="auto"/>
            </w:rPr>
            <w:t xml:space="preserve"> </w:t>
          </w:r>
          <w:r w:rsidR="00F62A69">
            <w:rPr>
              <w:color w:val="auto"/>
              <w:sz w:val="28"/>
              <w:szCs w:val="28"/>
            </w:rPr>
            <w:t>PO Box 1730 | Merritt, BC | V1K 1B8</w:t>
          </w:r>
        </w:p>
      </w:tc>
    </w:tr>
    <w:bookmarkEnd w:id="1"/>
  </w:tbl>
  <w:p w14:paraId="3FCDCC2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DE31A" w14:textId="77777777" w:rsidR="00C748A7" w:rsidRDefault="00C748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87E"/>
    <w:rsid w:val="000456E1"/>
    <w:rsid w:val="00052382"/>
    <w:rsid w:val="0006568A"/>
    <w:rsid w:val="00076F0F"/>
    <w:rsid w:val="00084253"/>
    <w:rsid w:val="000D1F49"/>
    <w:rsid w:val="001438B6"/>
    <w:rsid w:val="001727CA"/>
    <w:rsid w:val="00173C38"/>
    <w:rsid w:val="002928D0"/>
    <w:rsid w:val="002B4669"/>
    <w:rsid w:val="002C56E6"/>
    <w:rsid w:val="00351A57"/>
    <w:rsid w:val="00361E11"/>
    <w:rsid w:val="003B4744"/>
    <w:rsid w:val="003D25E8"/>
    <w:rsid w:val="003F0847"/>
    <w:rsid w:val="0040090B"/>
    <w:rsid w:val="00453397"/>
    <w:rsid w:val="0046302A"/>
    <w:rsid w:val="00486E1B"/>
    <w:rsid w:val="00487D2D"/>
    <w:rsid w:val="004D5D62"/>
    <w:rsid w:val="004F52CE"/>
    <w:rsid w:val="005112D0"/>
    <w:rsid w:val="00577E06"/>
    <w:rsid w:val="00590C78"/>
    <w:rsid w:val="00590EFB"/>
    <w:rsid w:val="005977D8"/>
    <w:rsid w:val="005A3BF7"/>
    <w:rsid w:val="005A787E"/>
    <w:rsid w:val="005F2035"/>
    <w:rsid w:val="005F7990"/>
    <w:rsid w:val="0063739C"/>
    <w:rsid w:val="00650259"/>
    <w:rsid w:val="00770F25"/>
    <w:rsid w:val="00777D21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42A1D"/>
    <w:rsid w:val="0098597D"/>
    <w:rsid w:val="009F619A"/>
    <w:rsid w:val="009F6DDE"/>
    <w:rsid w:val="00A370A8"/>
    <w:rsid w:val="00A53C20"/>
    <w:rsid w:val="00B2609D"/>
    <w:rsid w:val="00BD4753"/>
    <w:rsid w:val="00BD5CB1"/>
    <w:rsid w:val="00BE62EE"/>
    <w:rsid w:val="00C003BA"/>
    <w:rsid w:val="00C42A71"/>
    <w:rsid w:val="00C46878"/>
    <w:rsid w:val="00C748A7"/>
    <w:rsid w:val="00CB4A51"/>
    <w:rsid w:val="00CD4532"/>
    <w:rsid w:val="00CD47B0"/>
    <w:rsid w:val="00CD70CE"/>
    <w:rsid w:val="00CE6104"/>
    <w:rsid w:val="00CE7918"/>
    <w:rsid w:val="00D16163"/>
    <w:rsid w:val="00D311E3"/>
    <w:rsid w:val="00DB3FAD"/>
    <w:rsid w:val="00DC1205"/>
    <w:rsid w:val="00E139C4"/>
    <w:rsid w:val="00E61C09"/>
    <w:rsid w:val="00E677FE"/>
    <w:rsid w:val="00EB3B58"/>
    <w:rsid w:val="00EC7359"/>
    <w:rsid w:val="00ED5D14"/>
    <w:rsid w:val="00EE3054"/>
    <w:rsid w:val="00F00606"/>
    <w:rsid w:val="00F01256"/>
    <w:rsid w:val="00F52451"/>
    <w:rsid w:val="00F62A69"/>
    <w:rsid w:val="00FC4C7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A7F1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red%20Thomas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CD9BBBFE38D4E3A809126E8B77A51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EC372-219D-47AC-9FE6-6126C6527A6C}"/>
      </w:docPartPr>
      <w:docPartBody>
        <w:p w:rsidR="00E44304" w:rsidRDefault="003422CF">
          <w:pPr>
            <w:pStyle w:val="3CD9BBBFE38D4E3A809126E8B77A51A2"/>
          </w:pPr>
          <w:r w:rsidRPr="0090596C">
            <w:t>Cell Phone</w:t>
          </w:r>
        </w:p>
      </w:docPartBody>
    </w:docPart>
    <w:docPart>
      <w:docPartPr>
        <w:name w:val="E78977D3C7094DB0ACF2752772FDB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579A-EC7A-455A-A929-408C934E89E3}"/>
      </w:docPartPr>
      <w:docPartBody>
        <w:p w:rsidR="00E44304" w:rsidRDefault="003422CF">
          <w:pPr>
            <w:pStyle w:val="E78977D3C7094DB0ACF2752772FDBD79"/>
          </w:pPr>
          <w:r w:rsidRPr="0090596C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2CF"/>
    <w:rsid w:val="000032C0"/>
    <w:rsid w:val="0006636A"/>
    <w:rsid w:val="003422CF"/>
    <w:rsid w:val="00362DA9"/>
    <w:rsid w:val="0050048F"/>
    <w:rsid w:val="00A15547"/>
    <w:rsid w:val="00A7040E"/>
    <w:rsid w:val="00B44035"/>
    <w:rsid w:val="00CC7EF7"/>
    <w:rsid w:val="00E44304"/>
    <w:rsid w:val="00F42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CD9BBBFE38D4E3A809126E8B77A51A2">
    <w:name w:val="3CD9BBBFE38D4E3A809126E8B77A51A2"/>
  </w:style>
  <w:style w:type="paragraph" w:customStyle="1" w:styleId="E78977D3C7094DB0ACF2752772FDBD79">
    <w:name w:val="E78977D3C7094DB0ACF2752772FDBD7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2020-06-30T19:31:00Z</dcterms:created>
  <dcterms:modified xsi:type="dcterms:W3CDTF">2021-06-26T17:01:00Z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