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88"/>
        <w:gridCol w:w="1290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90596C">
        <w:tc>
          <w:tcPr>
            <w:tcW w:w="1334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90596C">
        <w:tc>
          <w:tcPr>
            <w:tcW w:w="1334" w:type="pct"/>
            <w:gridSpan w:val="3"/>
            <w:vAlign w:val="bottom"/>
          </w:tcPr>
          <w:p w14:paraId="229849D5" w14:textId="3BDD65DD" w:rsidR="00650259" w:rsidRPr="00846B76" w:rsidRDefault="00173C38" w:rsidP="0090596C">
            <w:pPr>
              <w:pStyle w:val="NormalIndent"/>
            </w:pPr>
            <w:r>
              <w:t>Pos/</w:t>
            </w:r>
            <w:proofErr w:type="spellStart"/>
            <w:r>
              <w:t>Ht</w:t>
            </w:r>
            <w:proofErr w:type="spellEnd"/>
            <w:r>
              <w:t>/</w:t>
            </w:r>
            <w:proofErr w:type="spellStart"/>
            <w:r>
              <w:t>Wt</w:t>
            </w:r>
            <w:proofErr w:type="spellEnd"/>
            <w:r w:rsidR="00C054BD">
              <w:t>/Shot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90596C">
        <w:tc>
          <w:tcPr>
            <w:tcW w:w="1334" w:type="pct"/>
            <w:gridSpan w:val="3"/>
            <w:vAlign w:val="bottom"/>
          </w:tcPr>
          <w:p w14:paraId="02DC2AE7" w14:textId="13E8DE3E" w:rsidR="00650259" w:rsidRPr="00846B76" w:rsidRDefault="005A787E" w:rsidP="0090596C">
            <w:pPr>
              <w:pStyle w:val="NormalIndent"/>
            </w:pPr>
            <w: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CEED59" w14:textId="77777777" w:rsidTr="0090596C">
        <w:tc>
          <w:tcPr>
            <w:tcW w:w="1334" w:type="pct"/>
            <w:gridSpan w:val="3"/>
            <w:vAlign w:val="bottom"/>
          </w:tcPr>
          <w:p w14:paraId="7C01626E" w14:textId="43E82697" w:rsidR="00650259" w:rsidRDefault="005A787E" w:rsidP="0090596C">
            <w:pPr>
              <w:pStyle w:val="NormalIndent"/>
            </w:pPr>
            <w:r>
              <w:t>Current Team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C2A1E0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FD3A2BB" w14:textId="77777777" w:rsidTr="0090596C">
        <w:tc>
          <w:tcPr>
            <w:tcW w:w="1334" w:type="pct"/>
            <w:gridSpan w:val="3"/>
            <w:vAlign w:val="bottom"/>
          </w:tcPr>
          <w:p w14:paraId="5B74645E" w14:textId="2B7520E3" w:rsidR="00650259" w:rsidRPr="00846B76" w:rsidRDefault="00547286" w:rsidP="0090596C">
            <w:pPr>
              <w:pStyle w:val="NormalIndent"/>
            </w:pPr>
            <w:r>
              <w:t>City/Prov/PC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B3B5FB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48F51A" w14:textId="77777777" w:rsidTr="0090596C">
        <w:sdt>
          <w:sdtPr>
            <w:id w:val="83577009"/>
            <w:placeholder>
              <w:docPart w:val="ADD5E898231D4C899FA7E78B8E897D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516C311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55462290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vAlign w:val="bottom"/>
          </w:tcPr>
          <w:p w14:paraId="7EA8E1C6" w14:textId="3C52F4D5" w:rsidR="00650259" w:rsidRPr="00846B76" w:rsidRDefault="00650259" w:rsidP="0090596C"/>
        </w:tc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FEA659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CB9471D" w14:textId="77777777" w:rsidTr="0090596C">
        <w:sdt>
          <w:sdtPr>
            <w:id w:val="-965116832"/>
            <w:placeholder>
              <w:docPart w:val="D68B5904A7CB4AC3A5FA096FA27B1D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FEFC1B5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E71FB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90596C">
        <w:tc>
          <w:tcPr>
            <w:tcW w:w="1334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90596C">
        <w:tc>
          <w:tcPr>
            <w:tcW w:w="1334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90596C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EC6DE2B85E3349B4940AF2CDBAE274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15C08F3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90596C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52451">
        <w:tc>
          <w:tcPr>
            <w:tcW w:w="769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90596C">
        <w:tc>
          <w:tcPr>
            <w:tcW w:w="1334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90596C">
        <w:tc>
          <w:tcPr>
            <w:tcW w:w="1334" w:type="pct"/>
            <w:gridSpan w:val="3"/>
            <w:vAlign w:val="bottom"/>
          </w:tcPr>
          <w:p w14:paraId="7F8678A0" w14:textId="5DB4E787" w:rsidR="00650259" w:rsidRPr="00F52451" w:rsidRDefault="0057454B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A94D75" w14:textId="77777777" w:rsidTr="0090596C">
        <w:tc>
          <w:tcPr>
            <w:tcW w:w="1334" w:type="pct"/>
            <w:gridSpan w:val="3"/>
            <w:vAlign w:val="bottom"/>
          </w:tcPr>
          <w:p w14:paraId="700A62A3" w14:textId="47DF8BA6" w:rsidR="00650259" w:rsidRPr="00F52451" w:rsidRDefault="00777D21" w:rsidP="00F52451">
            <w:pPr>
              <w:pStyle w:val="NormalIndent"/>
            </w:pPr>
            <w:r>
              <w:t>Attended Before?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6F3C9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3734780" w14:textId="464C59DF" w:rsidR="00650259" w:rsidRPr="00F52451" w:rsidRDefault="00547286" w:rsidP="00F52451">
            <w:r>
              <w:t>Jersey Size: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ADF67" w14:textId="3DABAF7E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3A4C36" w14:textId="77777777" w:rsidTr="0090596C">
        <w:tc>
          <w:tcPr>
            <w:tcW w:w="1334" w:type="pct"/>
            <w:gridSpan w:val="3"/>
            <w:vAlign w:val="bottom"/>
          </w:tcPr>
          <w:p w14:paraId="740D4F94" w14:textId="6AB45966" w:rsidR="00650259" w:rsidRPr="00F52451" w:rsidRDefault="00777D21" w:rsidP="00F52451">
            <w:pPr>
              <w:pStyle w:val="NormalIndent"/>
            </w:pPr>
            <w:r>
              <w:t>Payment Type?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7F7B5D">
        <w:tc>
          <w:tcPr>
            <w:tcW w:w="769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739E9E7F" w14:textId="3CE883E7" w:rsidR="00E677FE" w:rsidRDefault="00777D21" w:rsidP="007F7B5D">
            <w:pPr>
              <w:spacing w:before="120"/>
            </w:pPr>
            <w:r>
              <w:t xml:space="preserve">               Cheques Payable to Merritt Centennials Hockey Club</w:t>
            </w:r>
          </w:p>
        </w:tc>
      </w:tr>
      <w:tr w:rsidR="00650259" w:rsidRPr="00846B76" w14:paraId="14CA02E9" w14:textId="77777777" w:rsidTr="007F7B5D">
        <w:tc>
          <w:tcPr>
            <w:tcW w:w="1334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90596C">
        <w:tc>
          <w:tcPr>
            <w:tcW w:w="337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77326193" w14:textId="711FBCA3" w:rsidR="00E677FE" w:rsidRDefault="00173C38" w:rsidP="00F52451">
            <w:pPr>
              <w:spacing w:before="120"/>
            </w:pPr>
            <w:r>
              <w:t>E-TRANSFER</w:t>
            </w:r>
            <w:r w:rsidR="00547286">
              <w:t xml:space="preserve"> to </w:t>
            </w:r>
            <w:hyperlink r:id="rId10" w:history="1">
              <w:r w:rsidR="00547286" w:rsidRPr="00547286">
                <w:rPr>
                  <w:rStyle w:val="Hyperlink"/>
                  <w:color w:val="auto"/>
                </w:rPr>
                <w:t>info@merrittcentennials.com</w:t>
              </w:r>
            </w:hyperlink>
          </w:p>
          <w:p w14:paraId="018867B2" w14:textId="60C36CBF" w:rsidR="00547286" w:rsidRPr="00E677FE" w:rsidRDefault="00547286" w:rsidP="00F52451">
            <w:pPr>
              <w:spacing w:before="120"/>
            </w:pPr>
            <w:r w:rsidRPr="00547286">
              <w:rPr>
                <w:b/>
                <w:bCs/>
                <w:u w:val="single"/>
              </w:rPr>
              <w:t>NO REFUNDS</w:t>
            </w:r>
            <w:r>
              <w:t xml:space="preserve"> BARRING CAMP CANCELLATION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FDFC1" w14:textId="77777777" w:rsidR="00C42A49" w:rsidRDefault="00C42A49" w:rsidP="00650259">
      <w:pPr>
        <w:spacing w:after="0" w:line="240" w:lineRule="auto"/>
      </w:pPr>
      <w:r>
        <w:separator/>
      </w:r>
    </w:p>
  </w:endnote>
  <w:endnote w:type="continuationSeparator" w:id="0">
    <w:p w14:paraId="09C285DE" w14:textId="77777777" w:rsidR="00C42A49" w:rsidRDefault="00C42A4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FC8CAB-A233-470C-9282-5171B1F67574}"/>
    <w:embedBold r:id="rId2" w:fontKey="{9097990D-2FA3-4642-8581-C88AAE09F0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E5993E9-82E8-4887-9E5B-E04FBD516023}"/>
    <w:embedBold r:id="rId4" w:fontKey="{6890B41F-2363-466B-B878-12DAE5D4BE7B}"/>
    <w:embedItalic r:id="rId5" w:fontKey="{595DC931-3FFE-4588-B739-FC52D2CC096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BE8AB53-9235-45F2-BFC5-020900EAEAA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E32E306A-726F-4810-9C4A-E90F860D0D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31641" w14:textId="77777777" w:rsidR="00C42A49" w:rsidRDefault="00C42A49" w:rsidP="00650259">
      <w:pPr>
        <w:spacing w:after="0" w:line="240" w:lineRule="auto"/>
      </w:pPr>
      <w:r>
        <w:separator/>
      </w:r>
    </w:p>
  </w:footnote>
  <w:footnote w:type="continuationSeparator" w:id="0">
    <w:p w14:paraId="6B2BBEC6" w14:textId="77777777" w:rsidR="00C42A49" w:rsidRDefault="00C42A4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1C96DDE2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 xml:space="preserve">Merritt Centennials </w:t>
          </w:r>
          <w:r w:rsidR="00082BFB">
            <w:rPr>
              <w:color w:val="auto"/>
              <w:sz w:val="32"/>
              <w:szCs w:val="32"/>
            </w:rPr>
            <w:t>ID</w:t>
          </w:r>
          <w:r w:rsidRPr="005A787E">
            <w:rPr>
              <w:color w:val="auto"/>
              <w:sz w:val="32"/>
              <w:szCs w:val="32"/>
            </w:rPr>
            <w:t xml:space="preserve"> Camp</w:t>
          </w:r>
        </w:p>
        <w:p w14:paraId="76994447" w14:textId="55DC3954" w:rsidR="005A787E" w:rsidRPr="005A787E" w:rsidRDefault="00085E34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August</w:t>
          </w:r>
          <w:r w:rsidR="0057454B">
            <w:rPr>
              <w:color w:val="auto"/>
              <w:sz w:val="32"/>
              <w:szCs w:val="32"/>
            </w:rPr>
            <w:t xml:space="preserve"> 2</w:t>
          </w:r>
          <w:r w:rsidR="0086063F">
            <w:rPr>
              <w:color w:val="auto"/>
              <w:sz w:val="32"/>
              <w:szCs w:val="32"/>
            </w:rPr>
            <w:t>7</w:t>
          </w:r>
          <w:r w:rsidR="0057454B">
            <w:rPr>
              <w:color w:val="auto"/>
              <w:sz w:val="32"/>
              <w:szCs w:val="32"/>
            </w:rPr>
            <w:t>-2</w:t>
          </w:r>
          <w:r w:rsidR="0086063F">
            <w:rPr>
              <w:color w:val="auto"/>
              <w:sz w:val="32"/>
              <w:szCs w:val="32"/>
            </w:rPr>
            <w:t>9</w:t>
          </w:r>
          <w:r w:rsidR="0086063F" w:rsidRPr="0086063F">
            <w:rPr>
              <w:color w:val="auto"/>
              <w:sz w:val="32"/>
              <w:szCs w:val="32"/>
              <w:vertAlign w:val="superscript"/>
            </w:rPr>
            <w:t>th</w:t>
          </w:r>
          <w:r w:rsidR="0086063F">
            <w:rPr>
              <w:color w:val="auto"/>
              <w:sz w:val="32"/>
              <w:szCs w:val="32"/>
            </w:rPr>
            <w:t xml:space="preserve"> 2021</w:t>
          </w:r>
          <w:r w:rsidR="005A787E" w:rsidRPr="005A787E">
            <w:rPr>
              <w:color w:val="auto"/>
              <w:sz w:val="32"/>
              <w:szCs w:val="32"/>
            </w:rPr>
            <w:t xml:space="preserve"> – </w:t>
          </w:r>
          <w:r w:rsidR="00B2609D">
            <w:rPr>
              <w:color w:val="auto"/>
              <w:sz w:val="32"/>
              <w:szCs w:val="32"/>
            </w:rPr>
            <w:t xml:space="preserve">The </w:t>
          </w:r>
          <w:r w:rsidR="00C054BD">
            <w:rPr>
              <w:color w:val="auto"/>
              <w:sz w:val="32"/>
              <w:szCs w:val="32"/>
            </w:rPr>
            <w:t>NVMA</w:t>
          </w:r>
          <w:r w:rsidR="00942A1D">
            <w:rPr>
              <w:color w:val="auto"/>
              <w:sz w:val="32"/>
              <w:szCs w:val="32"/>
            </w:rPr>
            <w:t xml:space="preserve">  </w:t>
          </w:r>
        </w:p>
        <w:p w14:paraId="40CB3E0A" w14:textId="5E2E96B2" w:rsidR="005A787E" w:rsidRPr="0090596C" w:rsidRDefault="005A787E" w:rsidP="0090596C">
          <w:pPr>
            <w:pStyle w:val="Header"/>
          </w:pPr>
          <w:r>
            <w:rPr>
              <w:color w:val="auto"/>
              <w:sz w:val="32"/>
              <w:szCs w:val="32"/>
            </w:rPr>
            <w:t xml:space="preserve"> </w:t>
          </w:r>
          <w:r w:rsidR="00AE1A78">
            <w:rPr>
              <w:color w:val="auto"/>
              <w:sz w:val="32"/>
              <w:szCs w:val="32"/>
            </w:rPr>
            <w:t>Player: $</w:t>
          </w:r>
          <w:r w:rsidR="0057454B">
            <w:rPr>
              <w:color w:val="auto"/>
              <w:sz w:val="32"/>
              <w:szCs w:val="32"/>
            </w:rPr>
            <w:t>300 | Goalie $350</w:t>
          </w:r>
          <w:r w:rsidR="00AE1A78">
            <w:rPr>
              <w:color w:val="auto"/>
              <w:sz w:val="32"/>
              <w:szCs w:val="32"/>
            </w:rPr>
            <w:t xml:space="preserve"> </w:t>
          </w:r>
          <w:r>
            <w:rPr>
              <w:color w:val="auto"/>
              <w:sz w:val="32"/>
              <w:szCs w:val="32"/>
            </w:rPr>
            <w:t>|</w:t>
          </w:r>
          <w:r w:rsidRPr="005A787E">
            <w:rPr>
              <w:color w:val="auto"/>
            </w:rPr>
            <w:t xml:space="preserve"> </w:t>
          </w:r>
          <w:r w:rsidR="00547286">
            <w:rPr>
              <w:color w:val="auto"/>
              <w:sz w:val="28"/>
              <w:szCs w:val="28"/>
            </w:rPr>
            <w:t>2075 Mammette Ave |</w:t>
          </w:r>
          <w:r w:rsidR="00B2609D" w:rsidRPr="00B2609D">
            <w:rPr>
              <w:color w:val="auto"/>
              <w:sz w:val="28"/>
              <w:szCs w:val="28"/>
            </w:rPr>
            <w:t xml:space="preserve"> </w:t>
          </w:r>
          <w:r w:rsidR="00B2609D" w:rsidRPr="00B2609D">
            <w:rPr>
              <w:rFonts w:asciiTheme="minorHAnsi" w:hAnsiTheme="minorHAnsi"/>
              <w:color w:val="auto"/>
              <w:sz w:val="28"/>
              <w:szCs w:val="28"/>
            </w:rPr>
            <w:t>V</w:t>
          </w:r>
          <w:r w:rsidR="00C054BD">
            <w:rPr>
              <w:rFonts w:asciiTheme="minorHAnsi" w:hAnsiTheme="minorHAnsi"/>
              <w:color w:val="auto"/>
              <w:sz w:val="28"/>
              <w:szCs w:val="28"/>
            </w:rPr>
            <w:t>1K</w:t>
          </w:r>
          <w:r w:rsidR="00B2609D" w:rsidRPr="00B2609D">
            <w:rPr>
              <w:rFonts w:asciiTheme="minorHAnsi" w:hAnsiTheme="minorHAnsi"/>
              <w:color w:val="auto"/>
              <w:sz w:val="28"/>
              <w:szCs w:val="28"/>
            </w:rPr>
            <w:t xml:space="preserve"> </w:t>
          </w:r>
          <w:r w:rsidR="00C054BD">
            <w:rPr>
              <w:rFonts w:asciiTheme="minorHAnsi" w:hAnsiTheme="minorHAnsi"/>
              <w:color w:val="auto"/>
              <w:sz w:val="28"/>
              <w:szCs w:val="28"/>
            </w:rPr>
            <w:t>1B8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2BFB"/>
    <w:rsid w:val="00084253"/>
    <w:rsid w:val="00085E34"/>
    <w:rsid w:val="000D1F49"/>
    <w:rsid w:val="0013510A"/>
    <w:rsid w:val="001438B6"/>
    <w:rsid w:val="001727CA"/>
    <w:rsid w:val="00173C38"/>
    <w:rsid w:val="002928D0"/>
    <w:rsid w:val="002B4669"/>
    <w:rsid w:val="002C56E6"/>
    <w:rsid w:val="00361E11"/>
    <w:rsid w:val="003B4744"/>
    <w:rsid w:val="003D25E8"/>
    <w:rsid w:val="003F0847"/>
    <w:rsid w:val="0040090B"/>
    <w:rsid w:val="0046302A"/>
    <w:rsid w:val="00486E1B"/>
    <w:rsid w:val="00487D2D"/>
    <w:rsid w:val="004D5D62"/>
    <w:rsid w:val="004F52CE"/>
    <w:rsid w:val="005112D0"/>
    <w:rsid w:val="00547286"/>
    <w:rsid w:val="0057454B"/>
    <w:rsid w:val="00577E06"/>
    <w:rsid w:val="00590C78"/>
    <w:rsid w:val="00590EFB"/>
    <w:rsid w:val="005977D8"/>
    <w:rsid w:val="005A3BF7"/>
    <w:rsid w:val="005A787E"/>
    <w:rsid w:val="005F2035"/>
    <w:rsid w:val="005F7990"/>
    <w:rsid w:val="0063739C"/>
    <w:rsid w:val="00650259"/>
    <w:rsid w:val="006E4FB6"/>
    <w:rsid w:val="00770F25"/>
    <w:rsid w:val="00777D21"/>
    <w:rsid w:val="007A35A8"/>
    <w:rsid w:val="007B0A85"/>
    <w:rsid w:val="007C6A52"/>
    <w:rsid w:val="007F7B5D"/>
    <w:rsid w:val="0082043E"/>
    <w:rsid w:val="00836129"/>
    <w:rsid w:val="0086063F"/>
    <w:rsid w:val="008E203A"/>
    <w:rsid w:val="0090596C"/>
    <w:rsid w:val="0091229C"/>
    <w:rsid w:val="00940E73"/>
    <w:rsid w:val="00942A1D"/>
    <w:rsid w:val="0098597D"/>
    <w:rsid w:val="009F619A"/>
    <w:rsid w:val="009F6DDE"/>
    <w:rsid w:val="00A370A8"/>
    <w:rsid w:val="00AE1A78"/>
    <w:rsid w:val="00B2609D"/>
    <w:rsid w:val="00B40309"/>
    <w:rsid w:val="00BD4753"/>
    <w:rsid w:val="00BD5CB1"/>
    <w:rsid w:val="00BE62EE"/>
    <w:rsid w:val="00C003BA"/>
    <w:rsid w:val="00C054BD"/>
    <w:rsid w:val="00C42A49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C1205"/>
    <w:rsid w:val="00E139C4"/>
    <w:rsid w:val="00E143AE"/>
    <w:rsid w:val="00E61C09"/>
    <w:rsid w:val="00E677FE"/>
    <w:rsid w:val="00EB3B58"/>
    <w:rsid w:val="00EC7359"/>
    <w:rsid w:val="00EE3054"/>
    <w:rsid w:val="00F00606"/>
    <w:rsid w:val="00F01256"/>
    <w:rsid w:val="00F52451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547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nfo@merrittcentennial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DD5E898231D4C899FA7E78B8E897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F2A6-C1FA-4002-89B7-7588106CE93A}"/>
      </w:docPartPr>
      <w:docPartBody>
        <w:p w:rsidR="00E44304" w:rsidRDefault="003422CF">
          <w:pPr>
            <w:pStyle w:val="ADD5E898231D4C899FA7E78B8E897DA5"/>
          </w:pPr>
          <w:r w:rsidRPr="0090596C">
            <w:t>Phone</w:t>
          </w:r>
        </w:p>
      </w:docPartBody>
    </w:docPart>
    <w:docPart>
      <w:docPartPr>
        <w:name w:val="D68B5904A7CB4AC3A5FA096FA27B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779A9-FD13-44B0-8918-B22BF22E7C7D}"/>
      </w:docPartPr>
      <w:docPartBody>
        <w:p w:rsidR="00E44304" w:rsidRDefault="003422CF">
          <w:pPr>
            <w:pStyle w:val="D68B5904A7CB4AC3A5FA096FA27B1D44"/>
          </w:pPr>
          <w:r w:rsidRPr="0090596C">
            <w:t>Email</w:t>
          </w:r>
        </w:p>
      </w:docPartBody>
    </w:docPart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C6DE2B85E3349B4940AF2CDBAE27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DFF6C-1B3F-4632-80C4-5092A2D68140}"/>
      </w:docPartPr>
      <w:docPartBody>
        <w:p w:rsidR="00E44304" w:rsidRDefault="003422CF">
          <w:pPr>
            <w:pStyle w:val="EC6DE2B85E3349B4940AF2CDBAE27411"/>
          </w:pPr>
          <w:r w:rsidRPr="0090596C">
            <w:t>Work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4A2DE9"/>
    <w:rsid w:val="0050048F"/>
    <w:rsid w:val="007E7A56"/>
    <w:rsid w:val="00964E3A"/>
    <w:rsid w:val="00A15547"/>
    <w:rsid w:val="00B87C8B"/>
    <w:rsid w:val="00DB6FA2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5E898231D4C899FA7E78B8E897DA5">
    <w:name w:val="ADD5E898231D4C899FA7E78B8E897DA5"/>
  </w:style>
  <w:style w:type="paragraph" w:customStyle="1" w:styleId="D68B5904A7CB4AC3A5FA096FA27B1D44">
    <w:name w:val="D68B5904A7CB4AC3A5FA096FA27B1D44"/>
  </w:style>
  <w:style w:type="paragraph" w:customStyle="1" w:styleId="3CD9BBBFE38D4E3A809126E8B77A51A2">
    <w:name w:val="3CD9BBBFE38D4E3A809126E8B77A51A2"/>
  </w:style>
  <w:style w:type="paragraph" w:customStyle="1" w:styleId="EC6DE2B85E3349B4940AF2CDBAE27411">
    <w:name w:val="EC6DE2B85E3349B4940AF2CDBAE27411"/>
  </w:style>
  <w:style w:type="paragraph" w:customStyle="1" w:styleId="E78977D3C7094DB0ACF2752772FDBD79">
    <w:name w:val="E78977D3C7094DB0ACF2752772FDBD7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2021-06-25T16:11:00Z</dcterms:created>
  <dcterms:modified xsi:type="dcterms:W3CDTF">2021-06-25T16:11:00Z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