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"/>
        <w:gridCol w:w="988"/>
        <w:gridCol w:w="1290"/>
        <w:gridCol w:w="2585"/>
        <w:gridCol w:w="1503"/>
        <w:gridCol w:w="2224"/>
      </w:tblGrid>
      <w:tr w:rsidR="0090596C" w:rsidRPr="0090596C" w14:paraId="2F4D1975" w14:textId="77777777" w:rsidTr="002B4669">
        <w:tc>
          <w:tcPr>
            <w:tcW w:w="5000" w:type="pct"/>
            <w:gridSpan w:val="6"/>
            <w:shd w:val="clear" w:color="auto" w:fill="FF0000"/>
          </w:tcPr>
          <w:p w14:paraId="6CB9CF28" w14:textId="462E1CA9" w:rsidR="00650259" w:rsidRPr="0090596C" w:rsidRDefault="005A787E" w:rsidP="005A787E">
            <w:pPr>
              <w:pStyle w:val="Heading1"/>
              <w:tabs>
                <w:tab w:val="left" w:pos="6330"/>
              </w:tabs>
              <w:outlineLvl w:val="0"/>
            </w:pPr>
            <w:r>
              <w:t>Player Info</w:t>
            </w:r>
            <w:r>
              <w:tab/>
            </w:r>
          </w:p>
        </w:tc>
      </w:tr>
      <w:tr w:rsidR="00650259" w:rsidRPr="00846B76" w14:paraId="212EFC78" w14:textId="77777777" w:rsidTr="0090596C">
        <w:tc>
          <w:tcPr>
            <w:tcW w:w="1334" w:type="pct"/>
            <w:gridSpan w:val="3"/>
            <w:vAlign w:val="bottom"/>
          </w:tcPr>
          <w:p w14:paraId="3BD674F2" w14:textId="4844204A" w:rsidR="00650259" w:rsidRPr="00846B76" w:rsidRDefault="00173C38" w:rsidP="0090596C">
            <w:pPr>
              <w:pStyle w:val="NormalIndent"/>
            </w:pPr>
            <w:r>
              <w:t>Name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2D5140C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B94B478" w14:textId="77777777" w:rsidTr="0090596C">
        <w:tc>
          <w:tcPr>
            <w:tcW w:w="1334" w:type="pct"/>
            <w:gridSpan w:val="3"/>
            <w:vAlign w:val="bottom"/>
          </w:tcPr>
          <w:p w14:paraId="229849D5" w14:textId="645D1672" w:rsidR="00650259" w:rsidRPr="00846B76" w:rsidRDefault="00173C38" w:rsidP="0090596C">
            <w:pPr>
              <w:pStyle w:val="NormalIndent"/>
            </w:pPr>
            <w:r>
              <w:t>Pos/</w:t>
            </w:r>
            <w:proofErr w:type="spellStart"/>
            <w:r>
              <w:t>Ht</w:t>
            </w:r>
            <w:proofErr w:type="spellEnd"/>
            <w:r>
              <w:t>/</w:t>
            </w:r>
            <w:proofErr w:type="spellStart"/>
            <w:r>
              <w:t>Wt</w:t>
            </w:r>
            <w:proofErr w:type="spellEnd"/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75539BC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E99593E" w14:textId="77777777" w:rsidTr="0090596C">
        <w:tc>
          <w:tcPr>
            <w:tcW w:w="1334" w:type="pct"/>
            <w:gridSpan w:val="3"/>
            <w:vAlign w:val="bottom"/>
          </w:tcPr>
          <w:p w14:paraId="02DC2AE7" w14:textId="13E8DE3E" w:rsidR="00650259" w:rsidRPr="00846B76" w:rsidRDefault="005A787E" w:rsidP="0090596C">
            <w:pPr>
              <w:pStyle w:val="NormalIndent"/>
            </w:pPr>
            <w:r>
              <w:t>Date of Birth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3668216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6CEED59" w14:textId="77777777" w:rsidTr="0090596C">
        <w:tc>
          <w:tcPr>
            <w:tcW w:w="1334" w:type="pct"/>
            <w:gridSpan w:val="3"/>
            <w:vAlign w:val="bottom"/>
          </w:tcPr>
          <w:p w14:paraId="7C01626E" w14:textId="43E82697" w:rsidR="00650259" w:rsidRDefault="005A787E" w:rsidP="0090596C">
            <w:pPr>
              <w:pStyle w:val="NormalIndent"/>
            </w:pPr>
            <w:r>
              <w:t>Current Team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C2A1E0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FD3A2BB" w14:textId="77777777" w:rsidTr="0090596C">
        <w:sdt>
          <w:sdtPr>
            <w:id w:val="-521243642"/>
            <w:placeholder>
              <w:docPart w:val="F84ED6D1D4FE4E58A22621492485807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5B74645E" w14:textId="1D646907" w:rsidR="00650259" w:rsidRPr="00846B76" w:rsidRDefault="0090596C" w:rsidP="0090596C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B3B5FB7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E48F51A" w14:textId="77777777" w:rsidTr="0090596C">
        <w:sdt>
          <w:sdtPr>
            <w:id w:val="83577009"/>
            <w:placeholder>
              <w:docPart w:val="ADD5E898231D4C899FA7E78B8E897DA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0516C311" w14:textId="77777777" w:rsidR="00650259" w:rsidRPr="00846B76" w:rsidRDefault="0090596C" w:rsidP="0090596C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1479" w:type="pct"/>
            <w:tcBorders>
              <w:bottom w:val="single" w:sz="4" w:space="0" w:color="auto"/>
            </w:tcBorders>
            <w:vAlign w:val="bottom"/>
          </w:tcPr>
          <w:p w14:paraId="55462290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074967882"/>
            <w:placeholder>
              <w:docPart w:val="EAAF94D013B644C489B4D15B32802E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vAlign w:val="bottom"/>
              </w:tcPr>
              <w:p w14:paraId="7EA8E1C6" w14:textId="77777777" w:rsidR="00650259" w:rsidRPr="00846B76" w:rsidRDefault="0090596C" w:rsidP="0090596C">
                <w:r w:rsidRPr="0090596C">
                  <w:t>Alt Phone</w:t>
                </w:r>
              </w:p>
            </w:tc>
          </w:sdtContent>
        </w:sdt>
        <w:tc>
          <w:tcPr>
            <w:tcW w:w="1286" w:type="pct"/>
            <w:tcBorders>
              <w:bottom w:val="single" w:sz="4" w:space="0" w:color="auto"/>
            </w:tcBorders>
            <w:vAlign w:val="bottom"/>
          </w:tcPr>
          <w:p w14:paraId="2FEA659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CB9471D" w14:textId="77777777" w:rsidTr="0090596C">
        <w:sdt>
          <w:sdtPr>
            <w:id w:val="-965116832"/>
            <w:placeholder>
              <w:docPart w:val="D68B5904A7CB4AC3A5FA096FA27B1D4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5FEFC1B5" w14:textId="77777777" w:rsidR="00650259" w:rsidRPr="00846B76" w:rsidRDefault="0090596C" w:rsidP="0090596C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BE71FB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CFDA54E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2AE9F8E1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0AEF6263" w14:textId="77777777" w:rsidTr="002B4669">
        <w:tc>
          <w:tcPr>
            <w:tcW w:w="5000" w:type="pct"/>
            <w:gridSpan w:val="6"/>
            <w:shd w:val="clear" w:color="auto" w:fill="FF0000"/>
          </w:tcPr>
          <w:p w14:paraId="59BB8BCF" w14:textId="63B19C60" w:rsidR="00650259" w:rsidRPr="0090596C" w:rsidRDefault="005A787E" w:rsidP="0090596C">
            <w:pPr>
              <w:pStyle w:val="Heading1"/>
              <w:outlineLvl w:val="0"/>
            </w:pPr>
            <w:r>
              <w:t>Parents Info</w:t>
            </w:r>
          </w:p>
        </w:tc>
      </w:tr>
      <w:tr w:rsidR="00650259" w:rsidRPr="00846B76" w14:paraId="47DA0D8E" w14:textId="77777777" w:rsidTr="0090596C">
        <w:tc>
          <w:tcPr>
            <w:tcW w:w="1334" w:type="pct"/>
            <w:gridSpan w:val="3"/>
            <w:vAlign w:val="bottom"/>
          </w:tcPr>
          <w:p w14:paraId="1C9E2FCE" w14:textId="204357C1" w:rsidR="00650259" w:rsidRPr="00846B76" w:rsidRDefault="005A787E" w:rsidP="00F52451">
            <w:pPr>
              <w:pStyle w:val="NormalIndent"/>
            </w:pPr>
            <w:r>
              <w:t>First Names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B9CC26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C0DB3F6" w14:textId="77777777" w:rsidTr="0090596C">
        <w:tc>
          <w:tcPr>
            <w:tcW w:w="1334" w:type="pct"/>
            <w:gridSpan w:val="3"/>
            <w:vAlign w:val="bottom"/>
          </w:tcPr>
          <w:p w14:paraId="1346E66B" w14:textId="5EF5678A" w:rsidR="00650259" w:rsidRPr="00846B76" w:rsidRDefault="005A787E" w:rsidP="00F52451">
            <w:pPr>
              <w:pStyle w:val="NormalIndent"/>
            </w:pPr>
            <w:r>
              <w:t>Last Names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24494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173CF0B" w14:textId="77777777" w:rsidTr="0090596C">
        <w:sdt>
          <w:sdtPr>
            <w:id w:val="946660661"/>
            <w:placeholder>
              <w:docPart w:val="3CD9BBBFE38D4E3A809126E8B77A51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44BDC82C" w14:textId="77777777" w:rsidR="00650259" w:rsidRDefault="0090596C" w:rsidP="00F52451">
                <w:pPr>
                  <w:pStyle w:val="NormalIndent"/>
                </w:pPr>
                <w:r w:rsidRPr="0090596C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B517BA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223447272"/>
            <w:placeholder>
              <w:docPart w:val="EC6DE2B85E3349B4940AF2CDBAE2741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215C08F3" w14:textId="77777777" w:rsidR="00650259" w:rsidRDefault="0090596C" w:rsidP="00F52451">
                <w:r w:rsidRPr="0090596C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D0059A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1D7F987" w14:textId="77777777" w:rsidTr="0090596C">
        <w:sdt>
          <w:sdtPr>
            <w:id w:val="1334104394"/>
            <w:placeholder>
              <w:docPart w:val="E78977D3C7094DB0ACF2752772FDBD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32DABAA1" w14:textId="77777777" w:rsidR="00650259" w:rsidRPr="00846B76" w:rsidRDefault="0090596C" w:rsidP="00F52451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0C367FF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A27DB77" w14:textId="77777777" w:rsidTr="00F52451">
        <w:tc>
          <w:tcPr>
            <w:tcW w:w="769" w:type="pct"/>
            <w:gridSpan w:val="2"/>
            <w:vAlign w:val="bottom"/>
          </w:tcPr>
          <w:p w14:paraId="758C7EDD" w14:textId="5F2B48F8" w:rsidR="00650259" w:rsidRPr="00846B76" w:rsidRDefault="00650259" w:rsidP="005A787E">
            <w:pPr>
              <w:spacing w:before="120"/>
            </w:pPr>
          </w:p>
        </w:tc>
        <w:tc>
          <w:tcPr>
            <w:tcW w:w="4231" w:type="pct"/>
            <w:gridSpan w:val="4"/>
            <w:vAlign w:val="bottom"/>
          </w:tcPr>
          <w:p w14:paraId="29EBE7C9" w14:textId="7D1D113D" w:rsidR="00650259" w:rsidRPr="00846B76" w:rsidRDefault="00650259" w:rsidP="00F52451"/>
        </w:tc>
      </w:tr>
      <w:tr w:rsidR="00650259" w:rsidRPr="00846B76" w14:paraId="20B58CDB" w14:textId="77777777" w:rsidTr="00F5245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61B4F14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6AB49FFA" w14:textId="77777777" w:rsidTr="002B4669">
        <w:tc>
          <w:tcPr>
            <w:tcW w:w="5000" w:type="pct"/>
            <w:gridSpan w:val="6"/>
            <w:shd w:val="clear" w:color="auto" w:fill="FF0000"/>
          </w:tcPr>
          <w:p w14:paraId="6FE9782F" w14:textId="3116B20F" w:rsidR="00650259" w:rsidRPr="0090596C" w:rsidRDefault="00777D21" w:rsidP="0090596C">
            <w:pPr>
              <w:pStyle w:val="Heading1"/>
              <w:outlineLvl w:val="0"/>
            </w:pPr>
            <w:bookmarkStart w:id="0" w:name="_Hlk521325947"/>
            <w:r>
              <w:t>Additional Info</w:t>
            </w:r>
          </w:p>
        </w:tc>
      </w:tr>
      <w:bookmarkEnd w:id="0"/>
      <w:tr w:rsidR="00650259" w:rsidRPr="00846B76" w14:paraId="4FF184F5" w14:textId="77777777" w:rsidTr="0090596C">
        <w:tc>
          <w:tcPr>
            <w:tcW w:w="1334" w:type="pct"/>
            <w:gridSpan w:val="3"/>
            <w:vAlign w:val="bottom"/>
          </w:tcPr>
          <w:p w14:paraId="2E6A323B" w14:textId="0256FC74" w:rsidR="00650259" w:rsidRPr="00F52451" w:rsidRDefault="00777D21" w:rsidP="00F52451">
            <w:pPr>
              <w:pStyle w:val="NormalIndent"/>
            </w:pPr>
            <w:r>
              <w:t>All</w:t>
            </w:r>
            <w:r w:rsidR="00173C38">
              <w:t>ergy/Conditions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B15D74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4D8E65D" w14:textId="77777777" w:rsidTr="0090596C">
        <w:tc>
          <w:tcPr>
            <w:tcW w:w="1334" w:type="pct"/>
            <w:gridSpan w:val="3"/>
            <w:vAlign w:val="bottom"/>
          </w:tcPr>
          <w:p w14:paraId="7F8678A0" w14:textId="3F307EC6" w:rsidR="00650259" w:rsidRPr="00F52451" w:rsidRDefault="00A53C20" w:rsidP="00F52451">
            <w:pPr>
              <w:pStyle w:val="NormalIndent"/>
            </w:pPr>
            <w:r>
              <w:t xml:space="preserve">COMPLETE </w:t>
            </w:r>
            <w:r w:rsidR="00590EFB">
              <w:t xml:space="preserve">Credit </w:t>
            </w:r>
            <w:r w:rsidR="00173C38">
              <w:t>Card Info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CE993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2A94D75" w14:textId="77777777" w:rsidTr="0090596C">
        <w:tc>
          <w:tcPr>
            <w:tcW w:w="1334" w:type="pct"/>
            <w:gridSpan w:val="3"/>
            <w:vAlign w:val="bottom"/>
          </w:tcPr>
          <w:p w14:paraId="700A62A3" w14:textId="47DF8BA6" w:rsidR="00650259" w:rsidRPr="00F52451" w:rsidRDefault="00777D21" w:rsidP="00F52451">
            <w:pPr>
              <w:pStyle w:val="NormalIndent"/>
            </w:pPr>
            <w:r>
              <w:t>Attended Before?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76F3C9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43734780" w14:textId="7F8A3101" w:rsidR="00650259" w:rsidRPr="00F52451" w:rsidRDefault="00777D21" w:rsidP="00F52451">
            <w:r>
              <w:t>Jersey Size</w:t>
            </w: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8ADF67" w14:textId="4D154C6B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E3A4C36" w14:textId="77777777" w:rsidTr="0090596C">
        <w:tc>
          <w:tcPr>
            <w:tcW w:w="1334" w:type="pct"/>
            <w:gridSpan w:val="3"/>
            <w:vAlign w:val="bottom"/>
          </w:tcPr>
          <w:p w14:paraId="740D4F94" w14:textId="6AB45966" w:rsidR="00650259" w:rsidRPr="00F52451" w:rsidRDefault="00777D21" w:rsidP="00F52451">
            <w:pPr>
              <w:pStyle w:val="NormalIndent"/>
            </w:pPr>
            <w:r>
              <w:t>Payment Type?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3DB2C4F2" w14:textId="77777777" w:rsidR="00650259" w:rsidRPr="00846B76" w:rsidRDefault="00650259" w:rsidP="007F7B5D">
            <w:pPr>
              <w:spacing w:before="120"/>
            </w:pPr>
          </w:p>
        </w:tc>
      </w:tr>
      <w:tr w:rsidR="00E677FE" w:rsidRPr="00846B76" w14:paraId="27336D71" w14:textId="77777777" w:rsidTr="007F7B5D">
        <w:tc>
          <w:tcPr>
            <w:tcW w:w="769" w:type="pct"/>
            <w:gridSpan w:val="2"/>
            <w:vAlign w:val="bottom"/>
          </w:tcPr>
          <w:p w14:paraId="6D8A745A" w14:textId="4AC0C104" w:rsidR="00E677FE" w:rsidRPr="00650259" w:rsidRDefault="00E677FE" w:rsidP="0090596C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231" w:type="pct"/>
            <w:gridSpan w:val="4"/>
            <w:vAlign w:val="bottom"/>
          </w:tcPr>
          <w:p w14:paraId="739E9E7F" w14:textId="3CE883E7" w:rsidR="00E677FE" w:rsidRDefault="00777D21" w:rsidP="007F7B5D">
            <w:pPr>
              <w:spacing w:before="120"/>
            </w:pPr>
            <w:r>
              <w:t xml:space="preserve">               Cheques Payable to Merritt Centennials Hockey Club</w:t>
            </w:r>
          </w:p>
        </w:tc>
      </w:tr>
      <w:tr w:rsidR="00650259" w:rsidRPr="00846B76" w14:paraId="14CA02E9" w14:textId="77777777" w:rsidTr="007F7B5D">
        <w:tc>
          <w:tcPr>
            <w:tcW w:w="1334" w:type="pct"/>
            <w:gridSpan w:val="3"/>
            <w:vAlign w:val="bottom"/>
          </w:tcPr>
          <w:p w14:paraId="7AFA52E7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14:paraId="704B535D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846B76" w14:paraId="68FECA17" w14:textId="77777777" w:rsidTr="0090596C">
        <w:tc>
          <w:tcPr>
            <w:tcW w:w="337" w:type="pct"/>
            <w:vAlign w:val="bottom"/>
          </w:tcPr>
          <w:p w14:paraId="24DE5C51" w14:textId="77777777" w:rsidR="00E677FE" w:rsidRPr="00E677FE" w:rsidRDefault="00E677FE" w:rsidP="00F52451">
            <w:pPr>
              <w:spacing w:before="120"/>
              <w:ind w:left="-20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tc>
          <w:tcPr>
            <w:tcW w:w="4663" w:type="pct"/>
            <w:gridSpan w:val="5"/>
            <w:vAlign w:val="bottom"/>
          </w:tcPr>
          <w:p w14:paraId="5EC383A1" w14:textId="77777777" w:rsidR="00A320ED" w:rsidRDefault="00A320ED" w:rsidP="00F52451">
            <w:pPr>
              <w:spacing w:before="120"/>
            </w:pPr>
            <w:r>
              <w:t xml:space="preserve">E-TRANSFER TO </w:t>
            </w:r>
            <w:hyperlink r:id="rId10" w:history="1">
              <w:r w:rsidRPr="00A320ED">
                <w:rPr>
                  <w:rStyle w:val="Hyperlink"/>
                </w:rPr>
                <w:t>info@merrittcentennials.com</w:t>
              </w:r>
            </w:hyperlink>
            <w:r>
              <w:t xml:space="preserve"> | </w:t>
            </w:r>
          </w:p>
          <w:p w14:paraId="018867B2" w14:textId="598BAEF3" w:rsidR="00E677FE" w:rsidRPr="00E677FE" w:rsidRDefault="00A320ED" w:rsidP="00F52451">
            <w:pPr>
              <w:spacing w:before="120"/>
            </w:pPr>
            <w:r w:rsidRPr="00A320ED">
              <w:rPr>
                <w:b/>
                <w:bCs/>
                <w:u w:val="single"/>
              </w:rPr>
              <w:t>NO REFUNDS</w:t>
            </w:r>
            <w:r>
              <w:t xml:space="preserve"> BARRING CAMP CANCELLATION</w:t>
            </w:r>
          </w:p>
        </w:tc>
      </w:tr>
    </w:tbl>
    <w:p w14:paraId="119BB791" w14:textId="3E8800D0" w:rsidR="00CE6104" w:rsidRPr="0090596C" w:rsidRDefault="00CE6104" w:rsidP="00E677FE">
      <w:pPr>
        <w:spacing w:after="0"/>
        <w:rPr>
          <w:sz w:val="12"/>
          <w:szCs w:val="16"/>
        </w:rPr>
      </w:pPr>
    </w:p>
    <w:sectPr w:rsidR="00CE6104" w:rsidRPr="0090596C" w:rsidSect="0090596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B4D8C" w14:textId="77777777" w:rsidR="006E4A4C" w:rsidRDefault="006E4A4C" w:rsidP="00650259">
      <w:pPr>
        <w:spacing w:after="0" w:line="240" w:lineRule="auto"/>
      </w:pPr>
      <w:r>
        <w:separator/>
      </w:r>
    </w:p>
  </w:endnote>
  <w:endnote w:type="continuationSeparator" w:id="0">
    <w:p w14:paraId="6AA7610F" w14:textId="77777777" w:rsidR="006E4A4C" w:rsidRDefault="006E4A4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864A6C-AA40-49FE-8E52-352D9977AAC5}"/>
    <w:embedBold r:id="rId2" w:fontKey="{8BAC9180-BE60-4C7D-8AEE-679F3E157E4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405844A-8D54-43FF-8BF6-D56B28103CF2}"/>
    <w:embedBold r:id="rId4" w:fontKey="{9A89E93C-1D95-4092-A541-83B3F366F087}"/>
    <w:embedItalic r:id="rId5" w:fontKey="{6E46AAE0-4FC9-443D-AC5A-433C6FDD8B5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3FDE164-2AFC-4287-8373-0A0FF40BDC9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5F951598-601F-43DE-8EE9-C49D877F61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6139D" w14:textId="77777777" w:rsidR="00506156" w:rsidRDefault="005061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2751901B" w14:textId="77777777" w:rsidTr="00C4167A">
      <w:tc>
        <w:tcPr>
          <w:tcW w:w="4675" w:type="dxa"/>
          <w:vAlign w:val="center"/>
        </w:tcPr>
        <w:p w14:paraId="5863B0FB" w14:textId="77777777" w:rsidR="007F7B5D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Merritt Centennials Junior ‘A’ Hockey Club</w:t>
          </w:r>
        </w:p>
        <w:p w14:paraId="0E677B1D" w14:textId="77777777" w:rsidR="00777D21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Est. 1973</w:t>
          </w:r>
        </w:p>
        <w:p w14:paraId="112BDF73" w14:textId="13F6EAC1" w:rsidR="00777D21" w:rsidRPr="007F7B5D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Longest Running Franchise in the BCHL</w:t>
          </w:r>
        </w:p>
      </w:tc>
      <w:tc>
        <w:tcPr>
          <w:tcW w:w="4675" w:type="dxa"/>
          <w:vAlign w:val="center"/>
        </w:tcPr>
        <w:p w14:paraId="5B27F792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F7B5D">
            <w:rPr>
              <w:noProof/>
              <w:sz w:val="18"/>
              <w:szCs w:val="24"/>
            </w:rPr>
            <w:drawing>
              <wp:inline distT="0" distB="0" distL="0" distR="0" wp14:anchorId="398E0126" wp14:editId="6E6BF56D">
                <wp:extent cx="493920" cy="493920"/>
                <wp:effectExtent l="0" t="0" r="1905" b="1905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92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121D24" w14:textId="77777777" w:rsidR="0090596C" w:rsidRDefault="0090596C" w:rsidP="007F7B5D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94CA" w14:textId="77777777" w:rsidR="00506156" w:rsidRDefault="005061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4F840" w14:textId="77777777" w:rsidR="006E4A4C" w:rsidRDefault="006E4A4C" w:rsidP="00650259">
      <w:pPr>
        <w:spacing w:after="0" w:line="240" w:lineRule="auto"/>
      </w:pPr>
      <w:r>
        <w:separator/>
      </w:r>
    </w:p>
  </w:footnote>
  <w:footnote w:type="continuationSeparator" w:id="0">
    <w:p w14:paraId="0771E9E1" w14:textId="77777777" w:rsidR="006E4A4C" w:rsidRDefault="006E4A4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A1FE4" w14:textId="77777777" w:rsidR="00506156" w:rsidRDefault="005061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5A787E" w14:paraId="5017E58A" w14:textId="77777777" w:rsidTr="0090596C">
      <w:trPr>
        <w:trHeight w:val="990"/>
      </w:trPr>
      <w:tc>
        <w:tcPr>
          <w:tcW w:w="1350" w:type="dxa"/>
          <w:vAlign w:val="center"/>
        </w:tcPr>
        <w:p w14:paraId="2EA9BD2D" w14:textId="75A2B09F" w:rsidR="0090596C" w:rsidRDefault="005A787E" w:rsidP="0090596C">
          <w:pPr>
            <w:pStyle w:val="Header"/>
            <w:ind w:left="-108"/>
          </w:pPr>
          <w:bookmarkStart w:id="1" w:name="_Hlk521325785"/>
          <w:r>
            <w:drawing>
              <wp:inline distT="0" distB="0" distL="0" distR="0" wp14:anchorId="7D5EB3B4" wp14:editId="65B48E27">
                <wp:extent cx="723900" cy="7239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Merritt_Centennials_logo.sv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5AA2FF3" w14:textId="520D0A7C" w:rsidR="0090596C" w:rsidRPr="005A787E" w:rsidRDefault="005A787E" w:rsidP="0090596C">
          <w:pPr>
            <w:pStyle w:val="Header"/>
            <w:rPr>
              <w:color w:val="auto"/>
              <w:sz w:val="32"/>
              <w:szCs w:val="32"/>
            </w:rPr>
          </w:pPr>
          <w:r w:rsidRPr="005A787E">
            <w:rPr>
              <w:color w:val="auto"/>
              <w:sz w:val="32"/>
              <w:szCs w:val="32"/>
            </w:rPr>
            <w:t>Merritt Centennials S</w:t>
          </w:r>
          <w:r w:rsidR="00506156">
            <w:rPr>
              <w:color w:val="auto"/>
              <w:sz w:val="32"/>
              <w:szCs w:val="32"/>
            </w:rPr>
            <w:t>pring</w:t>
          </w:r>
          <w:r w:rsidR="00A53C20">
            <w:rPr>
              <w:color w:val="auto"/>
              <w:sz w:val="32"/>
              <w:szCs w:val="32"/>
            </w:rPr>
            <w:t xml:space="preserve"> ID</w:t>
          </w:r>
          <w:r w:rsidRPr="005A787E">
            <w:rPr>
              <w:color w:val="auto"/>
              <w:sz w:val="32"/>
              <w:szCs w:val="32"/>
            </w:rPr>
            <w:t xml:space="preserve"> Camp</w:t>
          </w:r>
        </w:p>
        <w:p w14:paraId="76994447" w14:textId="3180BE86" w:rsidR="005A787E" w:rsidRPr="005A787E" w:rsidRDefault="00604BA4" w:rsidP="0090596C">
          <w:pPr>
            <w:pStyle w:val="Header"/>
            <w:rPr>
              <w:color w:val="auto"/>
              <w:sz w:val="32"/>
              <w:szCs w:val="32"/>
            </w:rPr>
          </w:pPr>
          <w:r>
            <w:rPr>
              <w:color w:val="auto"/>
              <w:sz w:val="32"/>
              <w:szCs w:val="32"/>
            </w:rPr>
            <w:t>July 16-18</w:t>
          </w:r>
          <w:r w:rsidRPr="00604BA4">
            <w:rPr>
              <w:color w:val="auto"/>
              <w:sz w:val="32"/>
              <w:szCs w:val="32"/>
              <w:vertAlign w:val="superscript"/>
            </w:rPr>
            <w:t>th</w:t>
          </w:r>
          <w:r>
            <w:rPr>
              <w:color w:val="auto"/>
              <w:sz w:val="32"/>
              <w:szCs w:val="32"/>
            </w:rPr>
            <w:t xml:space="preserve"> </w:t>
          </w:r>
          <w:r>
            <w:rPr>
              <w:color w:val="auto"/>
              <w:sz w:val="32"/>
              <w:szCs w:val="32"/>
            </w:rPr>
            <w:t>2021</w:t>
          </w:r>
          <w:r w:rsidR="005A787E" w:rsidRPr="005A787E">
            <w:rPr>
              <w:color w:val="auto"/>
              <w:sz w:val="32"/>
              <w:szCs w:val="32"/>
            </w:rPr>
            <w:t xml:space="preserve"> – </w:t>
          </w:r>
          <w:r w:rsidR="00B2609D">
            <w:rPr>
              <w:color w:val="auto"/>
              <w:sz w:val="32"/>
              <w:szCs w:val="32"/>
            </w:rPr>
            <w:t>The Summit Centre</w:t>
          </w:r>
          <w:r w:rsidR="00942A1D">
            <w:rPr>
              <w:color w:val="auto"/>
              <w:sz w:val="32"/>
              <w:szCs w:val="32"/>
            </w:rPr>
            <w:t xml:space="preserve"> </w:t>
          </w:r>
        </w:p>
        <w:p w14:paraId="69263EB0" w14:textId="1CCA7CC6" w:rsidR="009652BA" w:rsidRDefault="005A787E" w:rsidP="0090596C">
          <w:pPr>
            <w:pStyle w:val="Header"/>
            <w:rPr>
              <w:color w:val="auto"/>
            </w:rPr>
          </w:pPr>
          <w:r w:rsidRPr="005A787E">
            <w:rPr>
              <w:color w:val="auto"/>
              <w:sz w:val="32"/>
              <w:szCs w:val="32"/>
            </w:rPr>
            <w:t>$</w:t>
          </w:r>
          <w:r w:rsidR="00DC1205">
            <w:rPr>
              <w:color w:val="auto"/>
              <w:sz w:val="32"/>
              <w:szCs w:val="32"/>
            </w:rPr>
            <w:t>3</w:t>
          </w:r>
          <w:r w:rsidR="00A320ED">
            <w:rPr>
              <w:color w:val="auto"/>
              <w:sz w:val="32"/>
              <w:szCs w:val="32"/>
            </w:rPr>
            <w:t>0</w:t>
          </w:r>
          <w:r w:rsidR="00DC1205">
            <w:rPr>
              <w:color w:val="auto"/>
              <w:sz w:val="32"/>
              <w:szCs w:val="32"/>
            </w:rPr>
            <w:t>0</w:t>
          </w:r>
          <w:r w:rsidR="009A42E5">
            <w:rPr>
              <w:color w:val="auto"/>
              <w:sz w:val="32"/>
              <w:szCs w:val="32"/>
            </w:rPr>
            <w:t xml:space="preserve"> Player</w:t>
          </w:r>
          <w:r w:rsidR="009652BA">
            <w:rPr>
              <w:color w:val="auto"/>
              <w:sz w:val="32"/>
              <w:szCs w:val="32"/>
            </w:rPr>
            <w:t xml:space="preserve"> /</w:t>
          </w:r>
          <w:r w:rsidR="009A42E5">
            <w:rPr>
              <w:color w:val="auto"/>
              <w:sz w:val="32"/>
              <w:szCs w:val="32"/>
            </w:rPr>
            <w:t xml:space="preserve"> $350 Goalie</w:t>
          </w:r>
          <w:r w:rsidRPr="005A787E">
            <w:rPr>
              <w:color w:val="auto"/>
            </w:rPr>
            <w:t xml:space="preserve"> </w:t>
          </w:r>
        </w:p>
        <w:p w14:paraId="40CB3E0A" w14:textId="45765EF9" w:rsidR="005A787E" w:rsidRPr="0090596C" w:rsidRDefault="00B2609D" w:rsidP="0090596C">
          <w:pPr>
            <w:pStyle w:val="Header"/>
          </w:pPr>
          <w:r w:rsidRPr="00B2609D">
            <w:rPr>
              <w:color w:val="auto"/>
              <w:sz w:val="28"/>
              <w:szCs w:val="28"/>
            </w:rPr>
            <w:t>104-3600 Townline Rd</w:t>
          </w:r>
          <w:r>
            <w:rPr>
              <w:color w:val="auto"/>
              <w:sz w:val="28"/>
              <w:szCs w:val="28"/>
            </w:rPr>
            <w:t>|</w:t>
          </w:r>
          <w:r w:rsidRPr="00B2609D">
            <w:rPr>
              <w:color w:val="auto"/>
              <w:sz w:val="28"/>
              <w:szCs w:val="28"/>
            </w:rPr>
            <w:t xml:space="preserve"> Abbotsford</w:t>
          </w:r>
          <w:r>
            <w:rPr>
              <w:color w:val="auto"/>
              <w:sz w:val="28"/>
              <w:szCs w:val="28"/>
            </w:rPr>
            <w:t>|</w:t>
          </w:r>
          <w:r w:rsidRPr="00B2609D">
            <w:rPr>
              <w:color w:val="auto"/>
              <w:sz w:val="28"/>
              <w:szCs w:val="28"/>
            </w:rPr>
            <w:t xml:space="preserve"> </w:t>
          </w:r>
          <w:r w:rsidRPr="00B2609D">
            <w:rPr>
              <w:rFonts w:asciiTheme="minorHAnsi" w:hAnsiTheme="minorHAnsi"/>
              <w:color w:val="auto"/>
              <w:sz w:val="28"/>
              <w:szCs w:val="28"/>
            </w:rPr>
            <w:t>V2T 5W8</w:t>
          </w:r>
        </w:p>
      </w:tc>
    </w:tr>
    <w:bookmarkEnd w:id="1"/>
  </w:tbl>
  <w:p w14:paraId="3FCDCC27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DB0D8" w14:textId="77777777" w:rsidR="00506156" w:rsidRDefault="005061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87E"/>
    <w:rsid w:val="000456E1"/>
    <w:rsid w:val="00052382"/>
    <w:rsid w:val="0006568A"/>
    <w:rsid w:val="00076F0F"/>
    <w:rsid w:val="00084253"/>
    <w:rsid w:val="000D1F49"/>
    <w:rsid w:val="001438B6"/>
    <w:rsid w:val="001727CA"/>
    <w:rsid w:val="00173C38"/>
    <w:rsid w:val="002928D0"/>
    <w:rsid w:val="002B4669"/>
    <w:rsid w:val="002C56E6"/>
    <w:rsid w:val="00361E11"/>
    <w:rsid w:val="003B4744"/>
    <w:rsid w:val="003D25E8"/>
    <w:rsid w:val="003F0847"/>
    <w:rsid w:val="0040090B"/>
    <w:rsid w:val="0046302A"/>
    <w:rsid w:val="00486E1B"/>
    <w:rsid w:val="00487D2D"/>
    <w:rsid w:val="00490389"/>
    <w:rsid w:val="004D5D62"/>
    <w:rsid w:val="004F52CE"/>
    <w:rsid w:val="00506156"/>
    <w:rsid w:val="005112D0"/>
    <w:rsid w:val="00577E06"/>
    <w:rsid w:val="00590C78"/>
    <w:rsid w:val="00590EFB"/>
    <w:rsid w:val="005977D8"/>
    <w:rsid w:val="005A3BF7"/>
    <w:rsid w:val="005A787E"/>
    <w:rsid w:val="005F2035"/>
    <w:rsid w:val="005F7990"/>
    <w:rsid w:val="00604BA4"/>
    <w:rsid w:val="0063739C"/>
    <w:rsid w:val="00650259"/>
    <w:rsid w:val="006E4A4C"/>
    <w:rsid w:val="00770F25"/>
    <w:rsid w:val="00777D21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42A1D"/>
    <w:rsid w:val="009652BA"/>
    <w:rsid w:val="0098597D"/>
    <w:rsid w:val="009A42E5"/>
    <w:rsid w:val="009F619A"/>
    <w:rsid w:val="009F6DDE"/>
    <w:rsid w:val="00A320ED"/>
    <w:rsid w:val="00A370A8"/>
    <w:rsid w:val="00A53C20"/>
    <w:rsid w:val="00B2609D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311E3"/>
    <w:rsid w:val="00DB3FAD"/>
    <w:rsid w:val="00DC1205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85CEB"/>
    <w:rsid w:val="00FC4C7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A7F16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A320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info@merrittcentennials.com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red%20Thomas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84ED6D1D4FE4E58A226214924858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ECBBA-8CBD-4119-8B6E-588EAF5355DC}"/>
      </w:docPartPr>
      <w:docPartBody>
        <w:p w:rsidR="00E44304" w:rsidRDefault="003422CF">
          <w:pPr>
            <w:pStyle w:val="F84ED6D1D4FE4E58A22621492485807C"/>
          </w:pPr>
          <w:r w:rsidRPr="0090596C">
            <w:t>City/State/Zip</w:t>
          </w:r>
        </w:p>
      </w:docPartBody>
    </w:docPart>
    <w:docPart>
      <w:docPartPr>
        <w:name w:val="ADD5E898231D4C899FA7E78B8E897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6F2A6-C1FA-4002-89B7-7588106CE93A}"/>
      </w:docPartPr>
      <w:docPartBody>
        <w:p w:rsidR="00E44304" w:rsidRDefault="003422CF">
          <w:pPr>
            <w:pStyle w:val="ADD5E898231D4C899FA7E78B8E897DA5"/>
          </w:pPr>
          <w:r w:rsidRPr="0090596C">
            <w:t>Phone</w:t>
          </w:r>
        </w:p>
      </w:docPartBody>
    </w:docPart>
    <w:docPart>
      <w:docPartPr>
        <w:name w:val="EAAF94D013B644C489B4D15B32802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A0D26-452F-4064-8043-27D70F5FE80E}"/>
      </w:docPartPr>
      <w:docPartBody>
        <w:p w:rsidR="00E44304" w:rsidRDefault="003422CF">
          <w:pPr>
            <w:pStyle w:val="EAAF94D013B644C489B4D15B32802E96"/>
          </w:pPr>
          <w:r w:rsidRPr="0090596C">
            <w:t>Alt Phone</w:t>
          </w:r>
        </w:p>
      </w:docPartBody>
    </w:docPart>
    <w:docPart>
      <w:docPartPr>
        <w:name w:val="D68B5904A7CB4AC3A5FA096FA27B1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779A9-FD13-44B0-8918-B22BF22E7C7D}"/>
      </w:docPartPr>
      <w:docPartBody>
        <w:p w:rsidR="00E44304" w:rsidRDefault="003422CF">
          <w:pPr>
            <w:pStyle w:val="D68B5904A7CB4AC3A5FA096FA27B1D44"/>
          </w:pPr>
          <w:r w:rsidRPr="0090596C">
            <w:t>Email</w:t>
          </w:r>
        </w:p>
      </w:docPartBody>
    </w:docPart>
    <w:docPart>
      <w:docPartPr>
        <w:name w:val="3CD9BBBFE38D4E3A809126E8B77A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EC372-219D-47AC-9FE6-6126C6527A6C}"/>
      </w:docPartPr>
      <w:docPartBody>
        <w:p w:rsidR="00E44304" w:rsidRDefault="003422CF">
          <w:pPr>
            <w:pStyle w:val="3CD9BBBFE38D4E3A809126E8B77A51A2"/>
          </w:pPr>
          <w:r w:rsidRPr="0090596C">
            <w:t>Cell Phone</w:t>
          </w:r>
        </w:p>
      </w:docPartBody>
    </w:docPart>
    <w:docPart>
      <w:docPartPr>
        <w:name w:val="EC6DE2B85E3349B4940AF2CDBAE27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DFF6C-1B3F-4632-80C4-5092A2D68140}"/>
      </w:docPartPr>
      <w:docPartBody>
        <w:p w:rsidR="00E44304" w:rsidRDefault="003422CF">
          <w:pPr>
            <w:pStyle w:val="EC6DE2B85E3349B4940AF2CDBAE27411"/>
          </w:pPr>
          <w:r w:rsidRPr="0090596C">
            <w:t>Work Phone</w:t>
          </w:r>
        </w:p>
      </w:docPartBody>
    </w:docPart>
    <w:docPart>
      <w:docPartPr>
        <w:name w:val="E78977D3C7094DB0ACF2752772FDB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F579A-EC7A-455A-A929-408C934E89E3}"/>
      </w:docPartPr>
      <w:docPartBody>
        <w:p w:rsidR="00E44304" w:rsidRDefault="003422CF">
          <w:pPr>
            <w:pStyle w:val="E78977D3C7094DB0ACF2752772FDBD79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CF"/>
    <w:rsid w:val="000032C0"/>
    <w:rsid w:val="0006636A"/>
    <w:rsid w:val="003422CF"/>
    <w:rsid w:val="004360CF"/>
    <w:rsid w:val="004D6C80"/>
    <w:rsid w:val="0050048F"/>
    <w:rsid w:val="008E16F4"/>
    <w:rsid w:val="00A15547"/>
    <w:rsid w:val="00CC7EF7"/>
    <w:rsid w:val="00E44304"/>
    <w:rsid w:val="00F4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84ED6D1D4FE4E58A22621492485807C">
    <w:name w:val="F84ED6D1D4FE4E58A22621492485807C"/>
  </w:style>
  <w:style w:type="paragraph" w:customStyle="1" w:styleId="ADD5E898231D4C899FA7E78B8E897DA5">
    <w:name w:val="ADD5E898231D4C899FA7E78B8E897DA5"/>
  </w:style>
  <w:style w:type="paragraph" w:customStyle="1" w:styleId="EAAF94D013B644C489B4D15B32802E96">
    <w:name w:val="EAAF94D013B644C489B4D15B32802E96"/>
  </w:style>
  <w:style w:type="paragraph" w:customStyle="1" w:styleId="D68B5904A7CB4AC3A5FA096FA27B1D44">
    <w:name w:val="D68B5904A7CB4AC3A5FA096FA27B1D44"/>
  </w:style>
  <w:style w:type="paragraph" w:customStyle="1" w:styleId="3CD9BBBFE38D4E3A809126E8B77A51A2">
    <w:name w:val="3CD9BBBFE38D4E3A809126E8B77A51A2"/>
  </w:style>
  <w:style w:type="paragraph" w:customStyle="1" w:styleId="EC6DE2B85E3349B4940AF2CDBAE27411">
    <w:name w:val="EC6DE2B85E3349B4940AF2CDBAE27411"/>
  </w:style>
  <w:style w:type="paragraph" w:customStyle="1" w:styleId="E78977D3C7094DB0ACF2752772FDBD79">
    <w:name w:val="E78977D3C7094DB0ACF2752772FDBD7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2021-06-25T16:00:00Z</dcterms:created>
  <dcterms:modified xsi:type="dcterms:W3CDTF">2021-06-25T16:00:00Z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