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3BDD65DD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  <w:r w:rsidR="00C054BD">
              <w:t>/Shot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tc>
          <w:tcPr>
            <w:tcW w:w="1334" w:type="pct"/>
            <w:gridSpan w:val="3"/>
            <w:vAlign w:val="bottom"/>
          </w:tcPr>
          <w:p w14:paraId="5B74645E" w14:textId="2B7520E3" w:rsidR="00650259" w:rsidRPr="00846B76" w:rsidRDefault="00547286" w:rsidP="0090596C">
            <w:pPr>
              <w:pStyle w:val="NormalIndent"/>
            </w:pPr>
            <w:r>
              <w:t>City/Prov/PC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7EA8E1C6" w14:textId="3C52F4D5" w:rsidR="00650259" w:rsidRPr="00846B76" w:rsidRDefault="00650259" w:rsidP="0090596C"/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5DB4E787" w:rsidR="00650259" w:rsidRPr="00F52451" w:rsidRDefault="0057454B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464C59DF" w:rsidR="00650259" w:rsidRPr="00F52451" w:rsidRDefault="00547286" w:rsidP="00F52451">
            <w:r>
              <w:t>Jersey Size: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3DABAF7E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77326193" w14:textId="711FBCA3" w:rsidR="00E677FE" w:rsidRDefault="00173C38" w:rsidP="00F52451">
            <w:pPr>
              <w:spacing w:before="120"/>
            </w:pPr>
            <w:r>
              <w:t>E-TRANSFER</w:t>
            </w:r>
            <w:r w:rsidR="00547286">
              <w:t xml:space="preserve"> to </w:t>
            </w:r>
            <w:hyperlink r:id="rId10" w:history="1">
              <w:r w:rsidR="00547286" w:rsidRPr="00547286">
                <w:rPr>
                  <w:rStyle w:val="Hyperlink"/>
                  <w:color w:val="auto"/>
                </w:rPr>
                <w:t>info@merrittcentennials.com</w:t>
              </w:r>
            </w:hyperlink>
          </w:p>
          <w:p w14:paraId="018867B2" w14:textId="60C36CBF" w:rsidR="00547286" w:rsidRPr="00E677FE" w:rsidRDefault="00547286" w:rsidP="00F52451">
            <w:pPr>
              <w:spacing w:before="120"/>
            </w:pPr>
            <w:r w:rsidRPr="00547286">
              <w:rPr>
                <w:b/>
                <w:bCs/>
                <w:u w:val="single"/>
              </w:rPr>
              <w:t>NO REFUNDS</w:t>
            </w:r>
            <w:r>
              <w:t xml:space="preserve"> BARRING CAMP CANCELLATION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C6CBC" w14:textId="77777777" w:rsidR="006E4FB6" w:rsidRDefault="006E4FB6" w:rsidP="00650259">
      <w:pPr>
        <w:spacing w:after="0" w:line="240" w:lineRule="auto"/>
      </w:pPr>
      <w:r>
        <w:separator/>
      </w:r>
    </w:p>
  </w:endnote>
  <w:endnote w:type="continuationSeparator" w:id="0">
    <w:p w14:paraId="149315D4" w14:textId="77777777" w:rsidR="006E4FB6" w:rsidRDefault="006E4FB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E62D9-0F50-455C-B57C-DADB2814E697}"/>
    <w:embedBold r:id="rId2" w:fontKey="{FA5FE8E7-55F1-4625-8032-78D7530651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502CB43-00EC-414D-9236-99E03C6D7F76}"/>
    <w:embedBold r:id="rId4" w:fontKey="{B5AB37A1-8D85-415C-A2A1-5B96422DA7A5}"/>
    <w:embedItalic r:id="rId5" w:fontKey="{DFDE3867-F768-4C5F-A7E7-9362814FAB2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33ECB38-0E3C-433E-96F1-E057609B67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89AAEC1-A9E7-4869-861E-C54D8F03B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7D346" w14:textId="77777777" w:rsidR="006E4FB6" w:rsidRDefault="006E4FB6" w:rsidP="00650259">
      <w:pPr>
        <w:spacing w:after="0" w:line="240" w:lineRule="auto"/>
      </w:pPr>
      <w:r>
        <w:separator/>
      </w:r>
    </w:p>
  </w:footnote>
  <w:footnote w:type="continuationSeparator" w:id="0">
    <w:p w14:paraId="0FAB2203" w14:textId="77777777" w:rsidR="006E4FB6" w:rsidRDefault="006E4FB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1C96DDE2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="00082BFB">
            <w:rPr>
              <w:color w:val="auto"/>
              <w:sz w:val="32"/>
              <w:szCs w:val="32"/>
            </w:rPr>
            <w:t>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13329CD1" w:rsidR="005A787E" w:rsidRPr="005A787E" w:rsidRDefault="00085E34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August</w:t>
          </w:r>
          <w:r w:rsidR="0057454B">
            <w:rPr>
              <w:color w:val="auto"/>
              <w:sz w:val="32"/>
              <w:szCs w:val="32"/>
            </w:rPr>
            <w:t xml:space="preserve"> 2</w:t>
          </w:r>
          <w:r>
            <w:rPr>
              <w:color w:val="auto"/>
              <w:sz w:val="32"/>
              <w:szCs w:val="32"/>
            </w:rPr>
            <w:t>3</w:t>
          </w:r>
          <w:r w:rsidR="0057454B">
            <w:rPr>
              <w:color w:val="auto"/>
              <w:sz w:val="32"/>
              <w:szCs w:val="32"/>
            </w:rPr>
            <w:t>-2</w:t>
          </w:r>
          <w:r>
            <w:rPr>
              <w:color w:val="auto"/>
              <w:sz w:val="32"/>
              <w:szCs w:val="32"/>
            </w:rPr>
            <w:t>5</w:t>
          </w:r>
          <w:r w:rsidR="005A787E" w:rsidRPr="005A787E">
            <w:rPr>
              <w:color w:val="auto"/>
              <w:sz w:val="32"/>
              <w:szCs w:val="32"/>
            </w:rPr>
            <w:t xml:space="preserve"> – </w:t>
          </w:r>
          <w:r w:rsidR="00B2609D">
            <w:rPr>
              <w:color w:val="auto"/>
              <w:sz w:val="32"/>
              <w:szCs w:val="32"/>
            </w:rPr>
            <w:t xml:space="preserve">The </w:t>
          </w:r>
          <w:r w:rsidR="00C054BD">
            <w:rPr>
              <w:color w:val="auto"/>
              <w:sz w:val="32"/>
              <w:szCs w:val="32"/>
            </w:rPr>
            <w:t>NVMA</w:t>
          </w:r>
          <w:r w:rsidR="00942A1D">
            <w:rPr>
              <w:color w:val="auto"/>
              <w:sz w:val="32"/>
              <w:szCs w:val="32"/>
            </w:rPr>
            <w:t xml:space="preserve">  </w:t>
          </w:r>
        </w:p>
        <w:p w14:paraId="40CB3E0A" w14:textId="5E2E96B2" w:rsidR="005A787E" w:rsidRPr="0090596C" w:rsidRDefault="005A787E" w:rsidP="0090596C">
          <w:pPr>
            <w:pStyle w:val="Header"/>
          </w:pPr>
          <w:r>
            <w:rPr>
              <w:color w:val="auto"/>
              <w:sz w:val="32"/>
              <w:szCs w:val="32"/>
            </w:rPr>
            <w:t xml:space="preserve"> </w:t>
          </w:r>
          <w:r w:rsidR="00AE1A78">
            <w:rPr>
              <w:color w:val="auto"/>
              <w:sz w:val="32"/>
              <w:szCs w:val="32"/>
            </w:rPr>
            <w:t>Player: $</w:t>
          </w:r>
          <w:r w:rsidR="0057454B">
            <w:rPr>
              <w:color w:val="auto"/>
              <w:sz w:val="32"/>
              <w:szCs w:val="32"/>
            </w:rPr>
            <w:t>300 | Goalie $350</w:t>
          </w:r>
          <w:r w:rsidR="00AE1A78">
            <w:rPr>
              <w:color w:val="auto"/>
              <w:sz w:val="32"/>
              <w:szCs w:val="32"/>
            </w:rPr>
            <w:t xml:space="preserve"> </w:t>
          </w:r>
          <w:r>
            <w:rPr>
              <w:color w:val="auto"/>
              <w:sz w:val="32"/>
              <w:szCs w:val="32"/>
            </w:rPr>
            <w:t>|</w:t>
          </w:r>
          <w:r w:rsidRPr="005A787E">
            <w:rPr>
              <w:color w:val="auto"/>
            </w:rPr>
            <w:t xml:space="preserve"> </w:t>
          </w:r>
          <w:r w:rsidR="00547286">
            <w:rPr>
              <w:color w:val="auto"/>
              <w:sz w:val="28"/>
              <w:szCs w:val="28"/>
            </w:rPr>
            <w:t>2075 Mammette Ave |</w:t>
          </w:r>
          <w:r w:rsidR="00B2609D" w:rsidRPr="00B2609D">
            <w:rPr>
              <w:color w:val="auto"/>
              <w:sz w:val="28"/>
              <w:szCs w:val="28"/>
            </w:rPr>
            <w:t xml:space="preserve"> 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>V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1K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 xml:space="preserve"> 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1B8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2BFB"/>
    <w:rsid w:val="00084253"/>
    <w:rsid w:val="00085E34"/>
    <w:rsid w:val="000D1F49"/>
    <w:rsid w:val="0013510A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D5D62"/>
    <w:rsid w:val="004F52CE"/>
    <w:rsid w:val="005112D0"/>
    <w:rsid w:val="00547286"/>
    <w:rsid w:val="0057454B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6E4FB6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E1A78"/>
    <w:rsid w:val="00B2609D"/>
    <w:rsid w:val="00B40309"/>
    <w:rsid w:val="00BD4753"/>
    <w:rsid w:val="00BD5CB1"/>
    <w:rsid w:val="00BE62EE"/>
    <w:rsid w:val="00C003BA"/>
    <w:rsid w:val="00C054BD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C1205"/>
    <w:rsid w:val="00E139C4"/>
    <w:rsid w:val="00E143AE"/>
    <w:rsid w:val="00E61C09"/>
    <w:rsid w:val="00E677FE"/>
    <w:rsid w:val="00EB3B58"/>
    <w:rsid w:val="00EC7359"/>
    <w:rsid w:val="00EE3054"/>
    <w:rsid w:val="00F00606"/>
    <w:rsid w:val="00F01256"/>
    <w:rsid w:val="00F52451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47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merrittcentennial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4A2DE9"/>
    <w:rsid w:val="0050048F"/>
    <w:rsid w:val="007E7A56"/>
    <w:rsid w:val="00A15547"/>
    <w:rsid w:val="00B87C8B"/>
    <w:rsid w:val="00DB6FA2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5E898231D4C899FA7E78B8E897DA5">
    <w:name w:val="ADD5E898231D4C899FA7E78B8E897DA5"/>
  </w:style>
  <w:style w:type="paragraph" w:customStyle="1" w:styleId="D68B5904A7CB4AC3A5FA096FA27B1D44">
    <w:name w:val="D68B5904A7CB4AC3A5FA096FA27B1D44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2020-07-10T19:22:00Z</dcterms:created>
  <dcterms:modified xsi:type="dcterms:W3CDTF">2021-03-12T19:00:00Z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