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"/>
        <w:gridCol w:w="988"/>
        <w:gridCol w:w="1290"/>
        <w:gridCol w:w="2585"/>
        <w:gridCol w:w="1503"/>
        <w:gridCol w:w="2224"/>
      </w:tblGrid>
      <w:tr w:rsidR="0090596C" w:rsidRPr="0090596C" w14:paraId="2F4D1975" w14:textId="77777777" w:rsidTr="002B4669">
        <w:tc>
          <w:tcPr>
            <w:tcW w:w="5000" w:type="pct"/>
            <w:gridSpan w:val="6"/>
            <w:shd w:val="clear" w:color="auto" w:fill="FF0000"/>
          </w:tcPr>
          <w:p w14:paraId="6CB9CF28" w14:textId="462E1CA9" w:rsidR="00650259" w:rsidRPr="0090596C" w:rsidRDefault="005A787E" w:rsidP="005A787E">
            <w:pPr>
              <w:pStyle w:val="Heading1"/>
              <w:tabs>
                <w:tab w:val="left" w:pos="6330"/>
              </w:tabs>
              <w:outlineLvl w:val="0"/>
            </w:pPr>
            <w:r>
              <w:t>Player Info</w:t>
            </w:r>
            <w:r>
              <w:tab/>
            </w:r>
          </w:p>
        </w:tc>
      </w:tr>
      <w:tr w:rsidR="00650259" w:rsidRPr="00846B76" w14:paraId="212EFC78" w14:textId="77777777" w:rsidTr="0090596C">
        <w:tc>
          <w:tcPr>
            <w:tcW w:w="1334" w:type="pct"/>
            <w:gridSpan w:val="3"/>
            <w:vAlign w:val="bottom"/>
          </w:tcPr>
          <w:p w14:paraId="3BD674F2" w14:textId="4844204A" w:rsidR="00650259" w:rsidRPr="00846B76" w:rsidRDefault="00173C38" w:rsidP="0090596C">
            <w:pPr>
              <w:pStyle w:val="NormalIndent"/>
            </w:pPr>
            <w:r>
              <w:t>Name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D5140C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B94B478" w14:textId="77777777" w:rsidTr="0090596C">
        <w:tc>
          <w:tcPr>
            <w:tcW w:w="1334" w:type="pct"/>
            <w:gridSpan w:val="3"/>
            <w:vAlign w:val="bottom"/>
          </w:tcPr>
          <w:p w14:paraId="229849D5" w14:textId="3BDD65DD" w:rsidR="00650259" w:rsidRPr="00846B76" w:rsidRDefault="00173C38" w:rsidP="0090596C">
            <w:pPr>
              <w:pStyle w:val="NormalIndent"/>
            </w:pPr>
            <w:r>
              <w:t>Pos/</w:t>
            </w:r>
            <w:proofErr w:type="spellStart"/>
            <w:r>
              <w:t>Ht</w:t>
            </w:r>
            <w:proofErr w:type="spellEnd"/>
            <w:r>
              <w:t>/</w:t>
            </w:r>
            <w:proofErr w:type="spellStart"/>
            <w:r>
              <w:t>Wt</w:t>
            </w:r>
            <w:proofErr w:type="spellEnd"/>
            <w:r w:rsidR="00C054BD">
              <w:t>/Shot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475539BC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E99593E" w14:textId="77777777" w:rsidTr="0090596C">
        <w:tc>
          <w:tcPr>
            <w:tcW w:w="1334" w:type="pct"/>
            <w:gridSpan w:val="3"/>
            <w:vAlign w:val="bottom"/>
          </w:tcPr>
          <w:p w14:paraId="02DC2AE7" w14:textId="13E8DE3E" w:rsidR="00650259" w:rsidRPr="00846B76" w:rsidRDefault="005A787E" w:rsidP="0090596C">
            <w:pPr>
              <w:pStyle w:val="NormalIndent"/>
            </w:pPr>
            <w:r>
              <w:t>Date of Birth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53668216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6CEED59" w14:textId="77777777" w:rsidTr="0090596C">
        <w:tc>
          <w:tcPr>
            <w:tcW w:w="1334" w:type="pct"/>
            <w:gridSpan w:val="3"/>
            <w:vAlign w:val="bottom"/>
          </w:tcPr>
          <w:p w14:paraId="7C01626E" w14:textId="43E82697" w:rsidR="00650259" w:rsidRDefault="005A787E" w:rsidP="0090596C">
            <w:pPr>
              <w:pStyle w:val="NormalIndent"/>
            </w:pPr>
            <w:r>
              <w:t>Current Team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5C2A1E0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FD3A2BB" w14:textId="77777777" w:rsidTr="0090596C">
        <w:sdt>
          <w:sdtPr>
            <w:id w:val="-521243642"/>
            <w:placeholder>
              <w:docPart w:val="F84ED6D1D4FE4E58A22621492485807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5B74645E" w14:textId="1D646907" w:rsidR="00650259" w:rsidRPr="00846B76" w:rsidRDefault="0090596C" w:rsidP="0090596C">
                <w:pPr>
                  <w:pStyle w:val="NormalIndent"/>
                </w:pPr>
                <w:r w:rsidRPr="0090596C">
                  <w:t>City/State/Zip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B3B5FB7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E48F51A" w14:textId="77777777" w:rsidTr="0090596C">
        <w:sdt>
          <w:sdtPr>
            <w:id w:val="83577009"/>
            <w:placeholder>
              <w:docPart w:val="ADD5E898231D4C899FA7E78B8E897DA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0516C311" w14:textId="77777777" w:rsidR="00650259" w:rsidRPr="00846B76" w:rsidRDefault="0090596C" w:rsidP="0090596C">
                <w:pPr>
                  <w:pStyle w:val="NormalIndent"/>
                </w:pPr>
                <w:r w:rsidRPr="0090596C">
                  <w:t>Phone</w:t>
                </w:r>
              </w:p>
            </w:tc>
          </w:sdtContent>
        </w:sdt>
        <w:tc>
          <w:tcPr>
            <w:tcW w:w="1479" w:type="pct"/>
            <w:tcBorders>
              <w:bottom w:val="single" w:sz="4" w:space="0" w:color="auto"/>
            </w:tcBorders>
            <w:vAlign w:val="bottom"/>
          </w:tcPr>
          <w:p w14:paraId="55462290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901" w:type="pct"/>
            <w:vAlign w:val="bottom"/>
          </w:tcPr>
          <w:p w14:paraId="7EA8E1C6" w14:textId="3C52F4D5" w:rsidR="00650259" w:rsidRPr="00846B76" w:rsidRDefault="00650259" w:rsidP="0090596C"/>
        </w:tc>
        <w:tc>
          <w:tcPr>
            <w:tcW w:w="1286" w:type="pct"/>
            <w:tcBorders>
              <w:bottom w:val="single" w:sz="4" w:space="0" w:color="auto"/>
            </w:tcBorders>
            <w:vAlign w:val="bottom"/>
          </w:tcPr>
          <w:p w14:paraId="2FEA659D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3CB9471D" w14:textId="77777777" w:rsidTr="0090596C">
        <w:sdt>
          <w:sdtPr>
            <w:id w:val="-965116832"/>
            <w:placeholder>
              <w:docPart w:val="D68B5904A7CB4AC3A5FA096FA27B1D4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5FEFC1B5" w14:textId="77777777" w:rsidR="00650259" w:rsidRPr="00846B76" w:rsidRDefault="0090596C" w:rsidP="0090596C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BE71FBD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CFDA54E" w14:textId="77777777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2AE9F8E1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0AEF6263" w14:textId="77777777" w:rsidTr="002B4669">
        <w:tc>
          <w:tcPr>
            <w:tcW w:w="5000" w:type="pct"/>
            <w:gridSpan w:val="6"/>
            <w:shd w:val="clear" w:color="auto" w:fill="FF0000"/>
          </w:tcPr>
          <w:p w14:paraId="59BB8BCF" w14:textId="63B19C60" w:rsidR="00650259" w:rsidRPr="0090596C" w:rsidRDefault="005A787E" w:rsidP="0090596C">
            <w:pPr>
              <w:pStyle w:val="Heading1"/>
              <w:outlineLvl w:val="0"/>
            </w:pPr>
            <w:r>
              <w:t>Parents Info</w:t>
            </w:r>
          </w:p>
        </w:tc>
      </w:tr>
      <w:tr w:rsidR="00650259" w:rsidRPr="00846B76" w14:paraId="47DA0D8E" w14:textId="77777777" w:rsidTr="0090596C">
        <w:tc>
          <w:tcPr>
            <w:tcW w:w="1334" w:type="pct"/>
            <w:gridSpan w:val="3"/>
            <w:vAlign w:val="bottom"/>
          </w:tcPr>
          <w:p w14:paraId="1C9E2FCE" w14:textId="204357C1" w:rsidR="00650259" w:rsidRPr="00846B76" w:rsidRDefault="005A787E" w:rsidP="00F52451">
            <w:pPr>
              <w:pStyle w:val="NormalIndent"/>
            </w:pPr>
            <w:r>
              <w:t>First Names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7B9CC261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C0DB3F6" w14:textId="77777777" w:rsidTr="0090596C">
        <w:tc>
          <w:tcPr>
            <w:tcW w:w="1334" w:type="pct"/>
            <w:gridSpan w:val="3"/>
            <w:vAlign w:val="bottom"/>
          </w:tcPr>
          <w:p w14:paraId="1346E66B" w14:textId="5EF5678A" w:rsidR="00650259" w:rsidRPr="00846B76" w:rsidRDefault="005A787E" w:rsidP="00F52451">
            <w:pPr>
              <w:pStyle w:val="NormalIndent"/>
            </w:pPr>
            <w:r>
              <w:t>Last Names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24494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173CF0B" w14:textId="77777777" w:rsidTr="0090596C">
        <w:sdt>
          <w:sdtPr>
            <w:id w:val="946660661"/>
            <w:placeholder>
              <w:docPart w:val="3CD9BBBFE38D4E3A809126E8B77A51A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44BDC82C" w14:textId="77777777" w:rsidR="00650259" w:rsidRDefault="0090596C" w:rsidP="00F52451">
                <w:pPr>
                  <w:pStyle w:val="NormalIndent"/>
                </w:pPr>
                <w:r w:rsidRPr="0090596C">
                  <w:t>Cell Phone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B517BA" w14:textId="77777777" w:rsidR="00650259" w:rsidRPr="00846B76" w:rsidRDefault="00650259" w:rsidP="007F7B5D">
            <w:pPr>
              <w:spacing w:before="120"/>
            </w:pPr>
          </w:p>
        </w:tc>
        <w:sdt>
          <w:sdtPr>
            <w:id w:val="-1223447272"/>
            <w:placeholder>
              <w:docPart w:val="EC6DE2B85E3349B4940AF2CDBAE2741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215C08F3" w14:textId="77777777" w:rsidR="00650259" w:rsidRDefault="0090596C" w:rsidP="00F52451">
                <w:r w:rsidRPr="0090596C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D0059A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1D7F987" w14:textId="77777777" w:rsidTr="0090596C">
        <w:sdt>
          <w:sdtPr>
            <w:id w:val="1334104394"/>
            <w:placeholder>
              <w:docPart w:val="E78977D3C7094DB0ACF2752772FDBD7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32DABAA1" w14:textId="77777777" w:rsidR="00650259" w:rsidRPr="00846B76" w:rsidRDefault="0090596C" w:rsidP="00F52451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C367FF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A27DB77" w14:textId="77777777" w:rsidTr="00F52451">
        <w:tc>
          <w:tcPr>
            <w:tcW w:w="769" w:type="pct"/>
            <w:gridSpan w:val="2"/>
            <w:vAlign w:val="bottom"/>
          </w:tcPr>
          <w:p w14:paraId="758C7EDD" w14:textId="5F2B48F8" w:rsidR="00650259" w:rsidRPr="00846B76" w:rsidRDefault="00650259" w:rsidP="005A787E">
            <w:pPr>
              <w:spacing w:before="120"/>
            </w:pPr>
          </w:p>
        </w:tc>
        <w:tc>
          <w:tcPr>
            <w:tcW w:w="4231" w:type="pct"/>
            <w:gridSpan w:val="4"/>
            <w:vAlign w:val="bottom"/>
          </w:tcPr>
          <w:p w14:paraId="29EBE7C9" w14:textId="7D1D113D" w:rsidR="00650259" w:rsidRPr="00846B76" w:rsidRDefault="00650259" w:rsidP="00F52451"/>
        </w:tc>
      </w:tr>
      <w:tr w:rsidR="00650259" w:rsidRPr="00846B76" w14:paraId="20B58CDB" w14:textId="77777777" w:rsidTr="00F52451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461B4F14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6AB49FFA" w14:textId="77777777" w:rsidTr="002B4669">
        <w:tc>
          <w:tcPr>
            <w:tcW w:w="5000" w:type="pct"/>
            <w:gridSpan w:val="6"/>
            <w:shd w:val="clear" w:color="auto" w:fill="FF0000"/>
          </w:tcPr>
          <w:p w14:paraId="6FE9782F" w14:textId="3116B20F" w:rsidR="00650259" w:rsidRPr="0090596C" w:rsidRDefault="00777D21" w:rsidP="0090596C">
            <w:pPr>
              <w:pStyle w:val="Heading1"/>
              <w:outlineLvl w:val="0"/>
            </w:pPr>
            <w:bookmarkStart w:id="0" w:name="_Hlk521325947"/>
            <w:r>
              <w:t>Additional Info</w:t>
            </w:r>
          </w:p>
        </w:tc>
      </w:tr>
      <w:bookmarkEnd w:id="0"/>
      <w:tr w:rsidR="00650259" w:rsidRPr="00846B76" w14:paraId="4FF184F5" w14:textId="77777777" w:rsidTr="0090596C">
        <w:tc>
          <w:tcPr>
            <w:tcW w:w="1334" w:type="pct"/>
            <w:gridSpan w:val="3"/>
            <w:vAlign w:val="bottom"/>
          </w:tcPr>
          <w:p w14:paraId="2E6A323B" w14:textId="0256FC74" w:rsidR="00650259" w:rsidRPr="00F52451" w:rsidRDefault="00777D21" w:rsidP="00F52451">
            <w:pPr>
              <w:pStyle w:val="NormalIndent"/>
            </w:pPr>
            <w:r>
              <w:t>All</w:t>
            </w:r>
            <w:r w:rsidR="00173C38">
              <w:t>ergy/Conditions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B15D74D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4D8E65D" w14:textId="77777777" w:rsidTr="0090596C">
        <w:tc>
          <w:tcPr>
            <w:tcW w:w="1334" w:type="pct"/>
            <w:gridSpan w:val="3"/>
            <w:vAlign w:val="bottom"/>
          </w:tcPr>
          <w:p w14:paraId="7F8678A0" w14:textId="5DB4E787" w:rsidR="00650259" w:rsidRPr="00F52451" w:rsidRDefault="0057454B" w:rsidP="00F52451">
            <w:pPr>
              <w:pStyle w:val="NormalIndent"/>
            </w:pPr>
            <w:r>
              <w:t xml:space="preserve">COMPLETE </w:t>
            </w:r>
            <w:r w:rsidR="00590EFB">
              <w:t xml:space="preserve">Credit </w:t>
            </w:r>
            <w:r w:rsidR="00173C38">
              <w:t>Card Info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CE993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2A94D75" w14:textId="77777777" w:rsidTr="0090596C">
        <w:tc>
          <w:tcPr>
            <w:tcW w:w="1334" w:type="pct"/>
            <w:gridSpan w:val="3"/>
            <w:vAlign w:val="bottom"/>
          </w:tcPr>
          <w:p w14:paraId="700A62A3" w14:textId="47DF8BA6" w:rsidR="00650259" w:rsidRPr="00F52451" w:rsidRDefault="00777D21" w:rsidP="00F52451">
            <w:pPr>
              <w:pStyle w:val="NormalIndent"/>
            </w:pPr>
            <w:r>
              <w:t>Attended Before?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76F3C9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43734780" w14:textId="333D1BFC" w:rsidR="00650259" w:rsidRPr="00F52451" w:rsidRDefault="00650259" w:rsidP="00F52451"/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8ADF67" w14:textId="4C8F6768" w:rsidR="00650259" w:rsidRPr="00846B76" w:rsidRDefault="0057454B" w:rsidP="007F7B5D">
            <w:pPr>
              <w:spacing w:before="120"/>
            </w:pPr>
            <w:r>
              <w:t>BRING OWN JERSEY</w:t>
            </w:r>
          </w:p>
        </w:tc>
      </w:tr>
      <w:tr w:rsidR="00650259" w:rsidRPr="00846B76" w14:paraId="0E3A4C36" w14:textId="77777777" w:rsidTr="0090596C">
        <w:tc>
          <w:tcPr>
            <w:tcW w:w="1334" w:type="pct"/>
            <w:gridSpan w:val="3"/>
            <w:vAlign w:val="bottom"/>
          </w:tcPr>
          <w:p w14:paraId="740D4F94" w14:textId="6AB45966" w:rsidR="00650259" w:rsidRPr="00F52451" w:rsidRDefault="00777D21" w:rsidP="00F52451">
            <w:pPr>
              <w:pStyle w:val="NormalIndent"/>
            </w:pPr>
            <w:r>
              <w:t>Payment Type?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DB2C4F2" w14:textId="77777777" w:rsidR="00650259" w:rsidRPr="00846B76" w:rsidRDefault="00650259" w:rsidP="007F7B5D">
            <w:pPr>
              <w:spacing w:before="120"/>
            </w:pPr>
          </w:p>
        </w:tc>
      </w:tr>
      <w:tr w:rsidR="00E677FE" w:rsidRPr="00846B76" w14:paraId="27336D71" w14:textId="77777777" w:rsidTr="007F7B5D">
        <w:tc>
          <w:tcPr>
            <w:tcW w:w="769" w:type="pct"/>
            <w:gridSpan w:val="2"/>
            <w:vAlign w:val="bottom"/>
          </w:tcPr>
          <w:p w14:paraId="6D8A745A" w14:textId="4AC0C104" w:rsidR="00E677FE" w:rsidRPr="00650259" w:rsidRDefault="00E677FE" w:rsidP="0090596C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4231" w:type="pct"/>
            <w:gridSpan w:val="4"/>
            <w:vAlign w:val="bottom"/>
          </w:tcPr>
          <w:p w14:paraId="739E9E7F" w14:textId="3CE883E7" w:rsidR="00E677FE" w:rsidRDefault="00777D21" w:rsidP="007F7B5D">
            <w:pPr>
              <w:spacing w:before="120"/>
            </w:pPr>
            <w:r>
              <w:t xml:space="preserve">               Cheques Payable to Merritt Centennials Hockey Club</w:t>
            </w:r>
          </w:p>
        </w:tc>
      </w:tr>
      <w:tr w:rsidR="00650259" w:rsidRPr="00846B76" w14:paraId="14CA02E9" w14:textId="77777777" w:rsidTr="007F7B5D">
        <w:tc>
          <w:tcPr>
            <w:tcW w:w="1334" w:type="pct"/>
            <w:gridSpan w:val="3"/>
            <w:vAlign w:val="bottom"/>
          </w:tcPr>
          <w:p w14:paraId="7AFA52E7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3"/>
            <w:vAlign w:val="bottom"/>
          </w:tcPr>
          <w:p w14:paraId="704B535D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677FE" w:rsidRPr="00846B76" w14:paraId="68FECA17" w14:textId="77777777" w:rsidTr="0090596C">
        <w:tc>
          <w:tcPr>
            <w:tcW w:w="337" w:type="pct"/>
            <w:vAlign w:val="bottom"/>
          </w:tcPr>
          <w:p w14:paraId="24DE5C51" w14:textId="77777777" w:rsidR="00E677FE" w:rsidRPr="00E677FE" w:rsidRDefault="00E677FE" w:rsidP="00F52451">
            <w:pPr>
              <w:spacing w:before="120"/>
              <w:ind w:left="-20"/>
              <w:rPr>
                <w:sz w:val="36"/>
              </w:rPr>
            </w:pPr>
            <w:r w:rsidRPr="00E677FE">
              <w:rPr>
                <w:sz w:val="36"/>
              </w:rPr>
              <w:sym w:font="Wingdings 2" w:char="F0A3"/>
            </w:r>
          </w:p>
        </w:tc>
        <w:tc>
          <w:tcPr>
            <w:tcW w:w="4663" w:type="pct"/>
            <w:gridSpan w:val="5"/>
            <w:vAlign w:val="bottom"/>
          </w:tcPr>
          <w:p w14:paraId="018867B2" w14:textId="6C193F64" w:rsidR="00E677FE" w:rsidRPr="00E677FE" w:rsidRDefault="00173C38" w:rsidP="00F52451">
            <w:pPr>
              <w:spacing w:before="120"/>
            </w:pPr>
            <w:r>
              <w:t>NO E-TRANSFERS / PAY PAL</w:t>
            </w:r>
          </w:p>
        </w:tc>
      </w:tr>
    </w:tbl>
    <w:p w14:paraId="119BB791" w14:textId="3E8800D0" w:rsidR="00CE6104" w:rsidRPr="0090596C" w:rsidRDefault="00CE6104" w:rsidP="00E677FE">
      <w:pPr>
        <w:spacing w:after="0"/>
        <w:rPr>
          <w:sz w:val="12"/>
          <w:szCs w:val="16"/>
        </w:rPr>
      </w:pPr>
    </w:p>
    <w:sectPr w:rsidR="00CE6104" w:rsidRPr="0090596C" w:rsidSect="009059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F0900F" w14:textId="77777777" w:rsidR="0013510A" w:rsidRDefault="0013510A" w:rsidP="00650259">
      <w:pPr>
        <w:spacing w:after="0" w:line="240" w:lineRule="auto"/>
      </w:pPr>
      <w:r>
        <w:separator/>
      </w:r>
    </w:p>
  </w:endnote>
  <w:endnote w:type="continuationSeparator" w:id="0">
    <w:p w14:paraId="7F030106" w14:textId="77777777" w:rsidR="0013510A" w:rsidRDefault="0013510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0FC208-D7C3-40B6-BB9D-80BA8BD18848}"/>
    <w:embedBold r:id="rId2" w:fontKey="{2E60290A-2150-4BEF-ABF2-2CB0E83B4A8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CBE909C-05AD-457C-B2C9-4E26254F4F73}"/>
    <w:embedBold r:id="rId4" w:fontKey="{FAE243F4-FABB-43CE-9AA9-5411F754CE41}"/>
    <w:embedItalic r:id="rId5" w:fontKey="{2AC48416-1799-419C-9191-872A3C6FD67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DB941A9-D12D-458D-94D3-60656498BCB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36DAC420-D02B-4D60-80DA-29E18C2DEB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75BDAF" w14:textId="77777777" w:rsidR="00082BFB" w:rsidRDefault="00082B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2751901B" w14:textId="77777777" w:rsidTr="00C4167A">
      <w:tc>
        <w:tcPr>
          <w:tcW w:w="4675" w:type="dxa"/>
          <w:vAlign w:val="center"/>
        </w:tcPr>
        <w:p w14:paraId="5863B0FB" w14:textId="77777777" w:rsidR="007F7B5D" w:rsidRDefault="00777D21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Merritt Centennials Junior ‘A’ Hockey Club</w:t>
          </w:r>
        </w:p>
        <w:p w14:paraId="0E677B1D" w14:textId="77777777" w:rsidR="00777D21" w:rsidRDefault="00777D21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Est. 1973</w:t>
          </w:r>
        </w:p>
        <w:p w14:paraId="112BDF73" w14:textId="13F6EAC1" w:rsidR="00777D21" w:rsidRPr="007F7B5D" w:rsidRDefault="00777D21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Longest Running Franchise in the BCHL</w:t>
          </w:r>
        </w:p>
      </w:tc>
      <w:tc>
        <w:tcPr>
          <w:tcW w:w="4675" w:type="dxa"/>
          <w:vAlign w:val="center"/>
        </w:tcPr>
        <w:p w14:paraId="5B27F792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7F7B5D">
            <w:rPr>
              <w:noProof/>
              <w:sz w:val="18"/>
              <w:szCs w:val="24"/>
            </w:rPr>
            <w:drawing>
              <wp:inline distT="0" distB="0" distL="0" distR="0" wp14:anchorId="398E0126" wp14:editId="6E6BF56D">
                <wp:extent cx="493920" cy="493920"/>
                <wp:effectExtent l="0" t="0" r="1905" b="1905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92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F121D24" w14:textId="77777777" w:rsidR="0090596C" w:rsidRDefault="0090596C" w:rsidP="007F7B5D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3F595" w14:textId="77777777" w:rsidR="00082BFB" w:rsidRDefault="00082B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BEBD55" w14:textId="77777777" w:rsidR="0013510A" w:rsidRDefault="0013510A" w:rsidP="00650259">
      <w:pPr>
        <w:spacing w:after="0" w:line="240" w:lineRule="auto"/>
      </w:pPr>
      <w:r>
        <w:separator/>
      </w:r>
    </w:p>
  </w:footnote>
  <w:footnote w:type="continuationSeparator" w:id="0">
    <w:p w14:paraId="47738DFB" w14:textId="77777777" w:rsidR="0013510A" w:rsidRDefault="0013510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433038" w14:textId="77777777" w:rsidR="00082BFB" w:rsidRDefault="00082B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5A787E" w14:paraId="5017E58A" w14:textId="77777777" w:rsidTr="0090596C">
      <w:trPr>
        <w:trHeight w:val="990"/>
      </w:trPr>
      <w:tc>
        <w:tcPr>
          <w:tcW w:w="1350" w:type="dxa"/>
          <w:vAlign w:val="center"/>
        </w:tcPr>
        <w:p w14:paraId="2EA9BD2D" w14:textId="75A2B09F" w:rsidR="0090596C" w:rsidRDefault="005A787E" w:rsidP="0090596C">
          <w:pPr>
            <w:pStyle w:val="Header"/>
            <w:ind w:left="-108"/>
          </w:pPr>
          <w:bookmarkStart w:id="1" w:name="_Hlk521325785"/>
          <w:r>
            <w:drawing>
              <wp:inline distT="0" distB="0" distL="0" distR="0" wp14:anchorId="7D5EB3B4" wp14:editId="65B48E27">
                <wp:extent cx="723900" cy="7239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Merritt_Centennials_logo.svg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5AA2FF3" w14:textId="1C96DDE2" w:rsidR="0090596C" w:rsidRPr="005A787E" w:rsidRDefault="005A787E" w:rsidP="0090596C">
          <w:pPr>
            <w:pStyle w:val="Header"/>
            <w:rPr>
              <w:color w:val="auto"/>
              <w:sz w:val="32"/>
              <w:szCs w:val="32"/>
            </w:rPr>
          </w:pPr>
          <w:r w:rsidRPr="005A787E">
            <w:rPr>
              <w:color w:val="auto"/>
              <w:sz w:val="32"/>
              <w:szCs w:val="32"/>
            </w:rPr>
            <w:t xml:space="preserve">Merritt Centennials </w:t>
          </w:r>
          <w:r w:rsidR="00082BFB">
            <w:rPr>
              <w:color w:val="auto"/>
              <w:sz w:val="32"/>
              <w:szCs w:val="32"/>
            </w:rPr>
            <w:t>ID</w:t>
          </w:r>
          <w:r w:rsidRPr="005A787E">
            <w:rPr>
              <w:color w:val="auto"/>
              <w:sz w:val="32"/>
              <w:szCs w:val="32"/>
            </w:rPr>
            <w:t xml:space="preserve"> Camp</w:t>
          </w:r>
        </w:p>
        <w:p w14:paraId="76994447" w14:textId="450E9E54" w:rsidR="005A787E" w:rsidRPr="005A787E" w:rsidRDefault="0057454B" w:rsidP="0090596C">
          <w:pPr>
            <w:pStyle w:val="Header"/>
            <w:rPr>
              <w:color w:val="auto"/>
              <w:sz w:val="32"/>
              <w:szCs w:val="32"/>
            </w:rPr>
          </w:pPr>
          <w:r>
            <w:rPr>
              <w:color w:val="auto"/>
              <w:sz w:val="32"/>
              <w:szCs w:val="32"/>
            </w:rPr>
            <w:t>August 21-23</w:t>
          </w:r>
          <w:r w:rsidR="005A787E" w:rsidRPr="005A787E">
            <w:rPr>
              <w:color w:val="auto"/>
              <w:sz w:val="32"/>
              <w:szCs w:val="32"/>
            </w:rPr>
            <w:t xml:space="preserve"> – </w:t>
          </w:r>
          <w:r w:rsidR="00B2609D">
            <w:rPr>
              <w:color w:val="auto"/>
              <w:sz w:val="32"/>
              <w:szCs w:val="32"/>
            </w:rPr>
            <w:t xml:space="preserve">The </w:t>
          </w:r>
          <w:r w:rsidR="00C054BD">
            <w:rPr>
              <w:color w:val="auto"/>
              <w:sz w:val="32"/>
              <w:szCs w:val="32"/>
            </w:rPr>
            <w:t>NVMA</w:t>
          </w:r>
          <w:r w:rsidR="00942A1D">
            <w:rPr>
              <w:color w:val="auto"/>
              <w:sz w:val="32"/>
              <w:szCs w:val="32"/>
            </w:rPr>
            <w:t xml:space="preserve">  </w:t>
          </w:r>
        </w:p>
        <w:p w14:paraId="40CB3E0A" w14:textId="7DF3B903" w:rsidR="005A787E" w:rsidRPr="0090596C" w:rsidRDefault="005A787E" w:rsidP="0090596C">
          <w:pPr>
            <w:pStyle w:val="Header"/>
          </w:pPr>
          <w:r>
            <w:rPr>
              <w:color w:val="auto"/>
              <w:sz w:val="32"/>
              <w:szCs w:val="32"/>
            </w:rPr>
            <w:t xml:space="preserve"> </w:t>
          </w:r>
          <w:r w:rsidR="00AE1A78">
            <w:rPr>
              <w:color w:val="auto"/>
              <w:sz w:val="32"/>
              <w:szCs w:val="32"/>
            </w:rPr>
            <w:t>Player: $</w:t>
          </w:r>
          <w:r w:rsidR="0057454B">
            <w:rPr>
              <w:color w:val="auto"/>
              <w:sz w:val="32"/>
              <w:szCs w:val="32"/>
            </w:rPr>
            <w:t>300 | Goalie $350</w:t>
          </w:r>
          <w:r w:rsidR="00AE1A78">
            <w:rPr>
              <w:color w:val="auto"/>
              <w:sz w:val="32"/>
              <w:szCs w:val="32"/>
            </w:rPr>
            <w:t xml:space="preserve"> </w:t>
          </w:r>
          <w:r>
            <w:rPr>
              <w:color w:val="auto"/>
              <w:sz w:val="32"/>
              <w:szCs w:val="32"/>
            </w:rPr>
            <w:t>|</w:t>
          </w:r>
          <w:r w:rsidRPr="005A787E">
            <w:rPr>
              <w:color w:val="auto"/>
            </w:rPr>
            <w:t xml:space="preserve"> </w:t>
          </w:r>
          <w:r w:rsidR="0057454B">
            <w:rPr>
              <w:color w:val="auto"/>
              <w:sz w:val="28"/>
              <w:szCs w:val="28"/>
            </w:rPr>
            <w:t>PO Box 1730</w:t>
          </w:r>
          <w:r w:rsidR="00C054BD">
            <w:rPr>
              <w:color w:val="auto"/>
              <w:sz w:val="28"/>
              <w:szCs w:val="28"/>
            </w:rPr>
            <w:t xml:space="preserve"> </w:t>
          </w:r>
          <w:r w:rsidR="00B2609D">
            <w:rPr>
              <w:color w:val="auto"/>
              <w:sz w:val="28"/>
              <w:szCs w:val="28"/>
            </w:rPr>
            <w:t>|</w:t>
          </w:r>
          <w:r w:rsidR="00B2609D" w:rsidRPr="00B2609D">
            <w:rPr>
              <w:color w:val="auto"/>
              <w:sz w:val="28"/>
              <w:szCs w:val="28"/>
            </w:rPr>
            <w:t xml:space="preserve"> </w:t>
          </w:r>
          <w:r w:rsidR="00C054BD">
            <w:rPr>
              <w:color w:val="auto"/>
              <w:sz w:val="28"/>
              <w:szCs w:val="28"/>
            </w:rPr>
            <w:t xml:space="preserve">Merritt </w:t>
          </w:r>
          <w:r w:rsidR="00B2609D">
            <w:rPr>
              <w:color w:val="auto"/>
              <w:sz w:val="28"/>
              <w:szCs w:val="28"/>
            </w:rPr>
            <w:t>|</w:t>
          </w:r>
          <w:r w:rsidR="00B2609D" w:rsidRPr="00B2609D">
            <w:rPr>
              <w:color w:val="auto"/>
              <w:sz w:val="28"/>
              <w:szCs w:val="28"/>
            </w:rPr>
            <w:t xml:space="preserve"> </w:t>
          </w:r>
          <w:r w:rsidR="00B2609D" w:rsidRPr="00B2609D">
            <w:rPr>
              <w:rFonts w:asciiTheme="minorHAnsi" w:hAnsiTheme="minorHAnsi"/>
              <w:color w:val="auto"/>
              <w:sz w:val="28"/>
              <w:szCs w:val="28"/>
            </w:rPr>
            <w:t>V</w:t>
          </w:r>
          <w:r w:rsidR="00C054BD">
            <w:rPr>
              <w:rFonts w:asciiTheme="minorHAnsi" w:hAnsiTheme="minorHAnsi"/>
              <w:color w:val="auto"/>
              <w:sz w:val="28"/>
              <w:szCs w:val="28"/>
            </w:rPr>
            <w:t>1K</w:t>
          </w:r>
          <w:r w:rsidR="00B2609D" w:rsidRPr="00B2609D">
            <w:rPr>
              <w:rFonts w:asciiTheme="minorHAnsi" w:hAnsiTheme="minorHAnsi"/>
              <w:color w:val="auto"/>
              <w:sz w:val="28"/>
              <w:szCs w:val="28"/>
            </w:rPr>
            <w:t xml:space="preserve"> </w:t>
          </w:r>
          <w:r w:rsidR="00C054BD">
            <w:rPr>
              <w:rFonts w:asciiTheme="minorHAnsi" w:hAnsiTheme="minorHAnsi"/>
              <w:color w:val="auto"/>
              <w:sz w:val="28"/>
              <w:szCs w:val="28"/>
            </w:rPr>
            <w:t>1B8</w:t>
          </w:r>
        </w:p>
      </w:tc>
    </w:tr>
    <w:bookmarkEnd w:id="1"/>
  </w:tbl>
  <w:p w14:paraId="3FCDCC27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B5734" w14:textId="77777777" w:rsidR="00082BFB" w:rsidRDefault="00082B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87E"/>
    <w:rsid w:val="000456E1"/>
    <w:rsid w:val="00052382"/>
    <w:rsid w:val="0006568A"/>
    <w:rsid w:val="00076F0F"/>
    <w:rsid w:val="00082BFB"/>
    <w:rsid w:val="00084253"/>
    <w:rsid w:val="000D1F49"/>
    <w:rsid w:val="0013510A"/>
    <w:rsid w:val="001438B6"/>
    <w:rsid w:val="001727CA"/>
    <w:rsid w:val="00173C38"/>
    <w:rsid w:val="002928D0"/>
    <w:rsid w:val="002B4669"/>
    <w:rsid w:val="002C56E6"/>
    <w:rsid w:val="00361E11"/>
    <w:rsid w:val="003B4744"/>
    <w:rsid w:val="003D25E8"/>
    <w:rsid w:val="003F0847"/>
    <w:rsid w:val="0040090B"/>
    <w:rsid w:val="0046302A"/>
    <w:rsid w:val="00486E1B"/>
    <w:rsid w:val="00487D2D"/>
    <w:rsid w:val="004D5D62"/>
    <w:rsid w:val="004F52CE"/>
    <w:rsid w:val="005112D0"/>
    <w:rsid w:val="0057454B"/>
    <w:rsid w:val="00577E06"/>
    <w:rsid w:val="00590C78"/>
    <w:rsid w:val="00590EFB"/>
    <w:rsid w:val="005977D8"/>
    <w:rsid w:val="005A3BF7"/>
    <w:rsid w:val="005A787E"/>
    <w:rsid w:val="005F2035"/>
    <w:rsid w:val="005F7990"/>
    <w:rsid w:val="0063739C"/>
    <w:rsid w:val="00650259"/>
    <w:rsid w:val="00770F25"/>
    <w:rsid w:val="00777D21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42A1D"/>
    <w:rsid w:val="0098597D"/>
    <w:rsid w:val="009F619A"/>
    <w:rsid w:val="009F6DDE"/>
    <w:rsid w:val="00A370A8"/>
    <w:rsid w:val="00AE1A78"/>
    <w:rsid w:val="00B2609D"/>
    <w:rsid w:val="00BD4753"/>
    <w:rsid w:val="00BD5CB1"/>
    <w:rsid w:val="00BE62EE"/>
    <w:rsid w:val="00C003BA"/>
    <w:rsid w:val="00C054BD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DC1205"/>
    <w:rsid w:val="00E139C4"/>
    <w:rsid w:val="00E143AE"/>
    <w:rsid w:val="00E61C09"/>
    <w:rsid w:val="00E677FE"/>
    <w:rsid w:val="00EB3B58"/>
    <w:rsid w:val="00EC7359"/>
    <w:rsid w:val="00EE3054"/>
    <w:rsid w:val="00F00606"/>
    <w:rsid w:val="00F01256"/>
    <w:rsid w:val="00F52451"/>
    <w:rsid w:val="00FC4C7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A7F16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red%20Thomas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84ED6D1D4FE4E58A226214924858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ECBBA-8CBD-4119-8B6E-588EAF5355DC}"/>
      </w:docPartPr>
      <w:docPartBody>
        <w:p w:rsidR="00E44304" w:rsidRDefault="003422CF">
          <w:pPr>
            <w:pStyle w:val="F84ED6D1D4FE4E58A22621492485807C"/>
          </w:pPr>
          <w:r w:rsidRPr="0090596C">
            <w:t>City/State/Zip</w:t>
          </w:r>
        </w:p>
      </w:docPartBody>
    </w:docPart>
    <w:docPart>
      <w:docPartPr>
        <w:name w:val="ADD5E898231D4C899FA7E78B8E897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6F2A6-C1FA-4002-89B7-7588106CE93A}"/>
      </w:docPartPr>
      <w:docPartBody>
        <w:p w:rsidR="00E44304" w:rsidRDefault="003422CF">
          <w:pPr>
            <w:pStyle w:val="ADD5E898231D4C899FA7E78B8E897DA5"/>
          </w:pPr>
          <w:r w:rsidRPr="0090596C">
            <w:t>Phone</w:t>
          </w:r>
        </w:p>
      </w:docPartBody>
    </w:docPart>
    <w:docPart>
      <w:docPartPr>
        <w:name w:val="D68B5904A7CB4AC3A5FA096FA27B1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779A9-FD13-44B0-8918-B22BF22E7C7D}"/>
      </w:docPartPr>
      <w:docPartBody>
        <w:p w:rsidR="00E44304" w:rsidRDefault="003422CF">
          <w:pPr>
            <w:pStyle w:val="D68B5904A7CB4AC3A5FA096FA27B1D44"/>
          </w:pPr>
          <w:r w:rsidRPr="0090596C">
            <w:t>Email</w:t>
          </w:r>
        </w:p>
      </w:docPartBody>
    </w:docPart>
    <w:docPart>
      <w:docPartPr>
        <w:name w:val="3CD9BBBFE38D4E3A809126E8B77A5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EC372-219D-47AC-9FE6-6126C6527A6C}"/>
      </w:docPartPr>
      <w:docPartBody>
        <w:p w:rsidR="00E44304" w:rsidRDefault="003422CF">
          <w:pPr>
            <w:pStyle w:val="3CD9BBBFE38D4E3A809126E8B77A51A2"/>
          </w:pPr>
          <w:r w:rsidRPr="0090596C">
            <w:t>Cell Phone</w:t>
          </w:r>
        </w:p>
      </w:docPartBody>
    </w:docPart>
    <w:docPart>
      <w:docPartPr>
        <w:name w:val="EC6DE2B85E3349B4940AF2CDBAE274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DFF6C-1B3F-4632-80C4-5092A2D68140}"/>
      </w:docPartPr>
      <w:docPartBody>
        <w:p w:rsidR="00E44304" w:rsidRDefault="003422CF">
          <w:pPr>
            <w:pStyle w:val="EC6DE2B85E3349B4940AF2CDBAE27411"/>
          </w:pPr>
          <w:r w:rsidRPr="0090596C">
            <w:t>Work Phone</w:t>
          </w:r>
        </w:p>
      </w:docPartBody>
    </w:docPart>
    <w:docPart>
      <w:docPartPr>
        <w:name w:val="E78977D3C7094DB0ACF2752772FDB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F579A-EC7A-455A-A929-408C934E89E3}"/>
      </w:docPartPr>
      <w:docPartBody>
        <w:p w:rsidR="00E44304" w:rsidRDefault="003422CF">
          <w:pPr>
            <w:pStyle w:val="E78977D3C7094DB0ACF2752772FDBD79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CF"/>
    <w:rsid w:val="000032C0"/>
    <w:rsid w:val="0006636A"/>
    <w:rsid w:val="003422CF"/>
    <w:rsid w:val="004A2DE9"/>
    <w:rsid w:val="0050048F"/>
    <w:rsid w:val="007E7A56"/>
    <w:rsid w:val="00A15547"/>
    <w:rsid w:val="00E44304"/>
    <w:rsid w:val="00F4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CBCDF592FF949649BCABED740F4DFC2">
    <w:name w:val="1CBCDF592FF949649BCABED740F4DFC2"/>
  </w:style>
  <w:style w:type="paragraph" w:customStyle="1" w:styleId="4E96A2187A274B4C99CBDDD827CDF7F8">
    <w:name w:val="4E96A2187A274B4C99CBDDD827CDF7F8"/>
  </w:style>
  <w:style w:type="paragraph" w:customStyle="1" w:styleId="424ABE647C854E489F1E8D4C7DD6C937">
    <w:name w:val="424ABE647C854E489F1E8D4C7DD6C937"/>
  </w:style>
  <w:style w:type="paragraph" w:customStyle="1" w:styleId="99BF1805D7544902951F7A48BF3D395A">
    <w:name w:val="99BF1805D7544902951F7A48BF3D395A"/>
  </w:style>
  <w:style w:type="paragraph" w:customStyle="1" w:styleId="F84ED6D1D4FE4E58A22621492485807C">
    <w:name w:val="F84ED6D1D4FE4E58A22621492485807C"/>
  </w:style>
  <w:style w:type="paragraph" w:customStyle="1" w:styleId="ADD5E898231D4C899FA7E78B8E897DA5">
    <w:name w:val="ADD5E898231D4C899FA7E78B8E897DA5"/>
  </w:style>
  <w:style w:type="paragraph" w:customStyle="1" w:styleId="EAAF94D013B644C489B4D15B32802E96">
    <w:name w:val="EAAF94D013B644C489B4D15B32802E96"/>
  </w:style>
  <w:style w:type="paragraph" w:customStyle="1" w:styleId="D68B5904A7CB4AC3A5FA096FA27B1D44">
    <w:name w:val="D68B5904A7CB4AC3A5FA096FA27B1D44"/>
  </w:style>
  <w:style w:type="paragraph" w:customStyle="1" w:styleId="183CB74ABBAD4A2ABBB5E1848B551E7E">
    <w:name w:val="183CB74ABBAD4A2ABBB5E1848B551E7E"/>
  </w:style>
  <w:style w:type="paragraph" w:customStyle="1" w:styleId="8A2AD8B574404FC68ACAD9367FCE517D">
    <w:name w:val="8A2AD8B574404FC68ACAD9367FCE517D"/>
  </w:style>
  <w:style w:type="paragraph" w:customStyle="1" w:styleId="AF871E43FF5543338CFF4816EF93F9E0">
    <w:name w:val="AF871E43FF5543338CFF4816EF93F9E0"/>
  </w:style>
  <w:style w:type="paragraph" w:customStyle="1" w:styleId="3CD9BBBFE38D4E3A809126E8B77A51A2">
    <w:name w:val="3CD9BBBFE38D4E3A809126E8B77A51A2"/>
  </w:style>
  <w:style w:type="paragraph" w:customStyle="1" w:styleId="EC6DE2B85E3349B4940AF2CDBAE27411">
    <w:name w:val="EC6DE2B85E3349B4940AF2CDBAE27411"/>
  </w:style>
  <w:style w:type="paragraph" w:customStyle="1" w:styleId="E78977D3C7094DB0ACF2752772FDBD79">
    <w:name w:val="E78977D3C7094DB0ACF2752772FDBD79"/>
  </w:style>
  <w:style w:type="paragraph" w:customStyle="1" w:styleId="7A76A8E94F104F58A425EBBDEA8B1827">
    <w:name w:val="7A76A8E94F104F58A425EBBDEA8B1827"/>
  </w:style>
  <w:style w:type="paragraph" w:customStyle="1" w:styleId="85E1D113629F481480CFA9B6172A4ED2">
    <w:name w:val="85E1D113629F481480CFA9B6172A4ED2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96B470074A0474793237CDDA50C02E2">
    <w:name w:val="296B470074A0474793237CDDA50C02E2"/>
  </w:style>
  <w:style w:type="paragraph" w:customStyle="1" w:styleId="55AB2AC640CA41DBACC17A873B898B56">
    <w:name w:val="55AB2AC640CA41DBACC17A873B898B56"/>
  </w:style>
  <w:style w:type="paragraph" w:customStyle="1" w:styleId="15FD7A400CC7496490A0E3511F861D60">
    <w:name w:val="15FD7A400CC7496490A0E3511F861D60"/>
  </w:style>
  <w:style w:type="paragraph" w:customStyle="1" w:styleId="1855B50234E94B76A0520C232B39AFEA">
    <w:name w:val="1855B50234E94B76A0520C232B39AFEA"/>
  </w:style>
  <w:style w:type="paragraph" w:customStyle="1" w:styleId="A02DCE441FF94196A76E62CF715CBBCE">
    <w:name w:val="A02DCE441FF94196A76E62CF715CBBCE"/>
  </w:style>
  <w:style w:type="paragraph" w:customStyle="1" w:styleId="C93EAF1A18814922862CA41584C451C2">
    <w:name w:val="C93EAF1A18814922862CA41584C451C2"/>
  </w:style>
  <w:style w:type="paragraph" w:customStyle="1" w:styleId="6E7144DC2DAA48C992FD015145E48B8F">
    <w:name w:val="6E7144DC2DAA48C992FD015145E48B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2020-07-10T19:22:00Z</dcterms:created>
  <dcterms:modified xsi:type="dcterms:W3CDTF">2020-07-10T19:22:00Z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