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0"/>
        <w:gridCol w:w="988"/>
        <w:gridCol w:w="1290"/>
        <w:gridCol w:w="2585"/>
        <w:gridCol w:w="1503"/>
        <w:gridCol w:w="2224"/>
      </w:tblGrid>
      <w:tr w:rsidR="0090596C" w:rsidRPr="0090596C" w14:paraId="2F4D1975" w14:textId="77777777" w:rsidTr="002B4669">
        <w:tc>
          <w:tcPr>
            <w:tcW w:w="5000" w:type="pct"/>
            <w:gridSpan w:val="6"/>
            <w:shd w:val="clear" w:color="auto" w:fill="FF0000"/>
          </w:tcPr>
          <w:p w14:paraId="6CB9CF28" w14:textId="462E1CA9" w:rsidR="00650259" w:rsidRPr="0090596C" w:rsidRDefault="005A787E" w:rsidP="005A787E">
            <w:pPr>
              <w:pStyle w:val="Heading1"/>
              <w:tabs>
                <w:tab w:val="left" w:pos="6330"/>
              </w:tabs>
              <w:outlineLvl w:val="0"/>
            </w:pPr>
            <w:r>
              <w:t>Player Info</w:t>
            </w:r>
            <w:r>
              <w:tab/>
            </w:r>
          </w:p>
        </w:tc>
      </w:tr>
      <w:tr w:rsidR="00650259" w:rsidRPr="00846B76" w14:paraId="212EFC78" w14:textId="77777777" w:rsidTr="0090596C">
        <w:tc>
          <w:tcPr>
            <w:tcW w:w="1334" w:type="pct"/>
            <w:gridSpan w:val="3"/>
            <w:vAlign w:val="bottom"/>
          </w:tcPr>
          <w:p w14:paraId="3BD674F2" w14:textId="4844204A" w:rsidR="00650259" w:rsidRPr="00846B76" w:rsidRDefault="00173C38" w:rsidP="0090596C">
            <w:pPr>
              <w:pStyle w:val="NormalIndent"/>
            </w:pPr>
            <w:r>
              <w:t>Name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2D5140C8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2B94B478" w14:textId="77777777" w:rsidTr="0090596C">
        <w:tc>
          <w:tcPr>
            <w:tcW w:w="1334" w:type="pct"/>
            <w:gridSpan w:val="3"/>
            <w:vAlign w:val="bottom"/>
          </w:tcPr>
          <w:p w14:paraId="229849D5" w14:textId="645D1672" w:rsidR="00650259" w:rsidRPr="00846B76" w:rsidRDefault="00173C38" w:rsidP="0090596C">
            <w:pPr>
              <w:pStyle w:val="NormalIndent"/>
            </w:pPr>
            <w:r>
              <w:t>Pos/</w:t>
            </w:r>
            <w:proofErr w:type="spellStart"/>
            <w:r>
              <w:t>Ht</w:t>
            </w:r>
            <w:proofErr w:type="spellEnd"/>
            <w:r>
              <w:t>/</w:t>
            </w:r>
            <w:proofErr w:type="spellStart"/>
            <w:r>
              <w:t>Wt</w:t>
            </w:r>
            <w:proofErr w:type="spellEnd"/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475539BC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1E99593E" w14:textId="77777777" w:rsidTr="0090596C">
        <w:tc>
          <w:tcPr>
            <w:tcW w:w="1334" w:type="pct"/>
            <w:gridSpan w:val="3"/>
            <w:vAlign w:val="bottom"/>
          </w:tcPr>
          <w:p w14:paraId="02DC2AE7" w14:textId="13E8DE3E" w:rsidR="00650259" w:rsidRPr="00846B76" w:rsidRDefault="005A787E" w:rsidP="0090596C">
            <w:pPr>
              <w:pStyle w:val="NormalIndent"/>
            </w:pPr>
            <w:r>
              <w:t>Date of Birth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53668216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56CEED59" w14:textId="77777777" w:rsidTr="0090596C">
        <w:tc>
          <w:tcPr>
            <w:tcW w:w="1334" w:type="pct"/>
            <w:gridSpan w:val="3"/>
            <w:vAlign w:val="bottom"/>
          </w:tcPr>
          <w:p w14:paraId="7C01626E" w14:textId="43E82697" w:rsidR="00650259" w:rsidRDefault="005A787E" w:rsidP="0090596C">
            <w:pPr>
              <w:pStyle w:val="NormalIndent"/>
            </w:pPr>
            <w:r>
              <w:t>Current Team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5C2A1E08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4FD3A2BB" w14:textId="77777777" w:rsidTr="0090596C">
        <w:sdt>
          <w:sdtPr>
            <w:id w:val="-521243642"/>
            <w:placeholder>
              <w:docPart w:val="F84ED6D1D4FE4E58A22621492485807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gridSpan w:val="3"/>
                <w:vAlign w:val="bottom"/>
              </w:tcPr>
              <w:p w14:paraId="5B74645E" w14:textId="1D646907" w:rsidR="00650259" w:rsidRPr="00846B76" w:rsidRDefault="0090596C" w:rsidP="0090596C">
                <w:pPr>
                  <w:pStyle w:val="NormalIndent"/>
                </w:pPr>
                <w:r w:rsidRPr="0090596C">
                  <w:t>City/State/Zip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1B3B5FB7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4E48F51A" w14:textId="77777777" w:rsidTr="0090596C">
        <w:sdt>
          <w:sdtPr>
            <w:id w:val="83577009"/>
            <w:placeholder>
              <w:docPart w:val="ADD5E898231D4C899FA7E78B8E897DA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gridSpan w:val="3"/>
                <w:vAlign w:val="bottom"/>
              </w:tcPr>
              <w:p w14:paraId="0516C311" w14:textId="77777777" w:rsidR="00650259" w:rsidRPr="00846B76" w:rsidRDefault="0090596C" w:rsidP="0090596C">
                <w:pPr>
                  <w:pStyle w:val="NormalIndent"/>
                </w:pPr>
                <w:r w:rsidRPr="0090596C">
                  <w:t>Phone</w:t>
                </w:r>
              </w:p>
            </w:tc>
          </w:sdtContent>
        </w:sdt>
        <w:tc>
          <w:tcPr>
            <w:tcW w:w="1479" w:type="pct"/>
            <w:tcBorders>
              <w:bottom w:val="single" w:sz="4" w:space="0" w:color="auto"/>
            </w:tcBorders>
            <w:vAlign w:val="bottom"/>
          </w:tcPr>
          <w:p w14:paraId="55462290" w14:textId="77777777" w:rsidR="00650259" w:rsidRPr="00846B76" w:rsidRDefault="00650259" w:rsidP="007F7B5D">
            <w:pPr>
              <w:spacing w:before="120"/>
            </w:pPr>
          </w:p>
        </w:tc>
        <w:sdt>
          <w:sdtPr>
            <w:id w:val="-1074967882"/>
            <w:placeholder>
              <w:docPart w:val="EAAF94D013B644C489B4D15B32802E96"/>
            </w:placeholder>
            <w:temporary/>
            <w:showingPlcHdr/>
            <w15:appearance w15:val="hidden"/>
          </w:sdtPr>
          <w:sdtEndPr/>
          <w:sdtContent>
            <w:tc>
              <w:tcPr>
                <w:tcW w:w="901" w:type="pct"/>
                <w:vAlign w:val="bottom"/>
              </w:tcPr>
              <w:p w14:paraId="7EA8E1C6" w14:textId="77777777" w:rsidR="00650259" w:rsidRPr="00846B76" w:rsidRDefault="0090596C" w:rsidP="0090596C">
                <w:r w:rsidRPr="0090596C">
                  <w:t>Alt Phone</w:t>
                </w:r>
              </w:p>
            </w:tc>
          </w:sdtContent>
        </w:sdt>
        <w:tc>
          <w:tcPr>
            <w:tcW w:w="1286" w:type="pct"/>
            <w:tcBorders>
              <w:bottom w:val="single" w:sz="4" w:space="0" w:color="auto"/>
            </w:tcBorders>
            <w:vAlign w:val="bottom"/>
          </w:tcPr>
          <w:p w14:paraId="2FEA659D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3CB9471D" w14:textId="77777777" w:rsidTr="0090596C">
        <w:sdt>
          <w:sdtPr>
            <w:id w:val="-965116832"/>
            <w:placeholder>
              <w:docPart w:val="D68B5904A7CB4AC3A5FA096FA27B1D4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gridSpan w:val="3"/>
                <w:vAlign w:val="bottom"/>
              </w:tcPr>
              <w:p w14:paraId="5FEFC1B5" w14:textId="77777777" w:rsidR="00650259" w:rsidRPr="00846B76" w:rsidRDefault="0090596C" w:rsidP="0090596C">
                <w:pPr>
                  <w:pStyle w:val="NormalIndent"/>
                </w:pPr>
                <w:r w:rsidRPr="0090596C">
                  <w:t>Email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0BE71FBD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6CFDA54E" w14:textId="77777777" w:rsidTr="00977F99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14:paraId="2AE9F8E1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14:paraId="0AEF6263" w14:textId="77777777" w:rsidTr="002B4669">
        <w:tc>
          <w:tcPr>
            <w:tcW w:w="5000" w:type="pct"/>
            <w:gridSpan w:val="6"/>
            <w:shd w:val="clear" w:color="auto" w:fill="FF0000"/>
          </w:tcPr>
          <w:p w14:paraId="59BB8BCF" w14:textId="63B19C60" w:rsidR="00650259" w:rsidRPr="0090596C" w:rsidRDefault="005A787E" w:rsidP="0090596C">
            <w:pPr>
              <w:pStyle w:val="Heading1"/>
              <w:outlineLvl w:val="0"/>
            </w:pPr>
            <w:r>
              <w:t>Parents Info</w:t>
            </w:r>
          </w:p>
        </w:tc>
      </w:tr>
      <w:tr w:rsidR="00650259" w:rsidRPr="00846B76" w14:paraId="47DA0D8E" w14:textId="77777777" w:rsidTr="0090596C">
        <w:tc>
          <w:tcPr>
            <w:tcW w:w="1334" w:type="pct"/>
            <w:gridSpan w:val="3"/>
            <w:vAlign w:val="bottom"/>
          </w:tcPr>
          <w:p w14:paraId="1C9E2FCE" w14:textId="204357C1" w:rsidR="00650259" w:rsidRPr="00846B76" w:rsidRDefault="005A787E" w:rsidP="00F52451">
            <w:pPr>
              <w:pStyle w:val="NormalIndent"/>
            </w:pPr>
            <w:r>
              <w:t>First Names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7B9CC261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4C0DB3F6" w14:textId="77777777" w:rsidTr="0090596C">
        <w:tc>
          <w:tcPr>
            <w:tcW w:w="1334" w:type="pct"/>
            <w:gridSpan w:val="3"/>
            <w:vAlign w:val="bottom"/>
          </w:tcPr>
          <w:p w14:paraId="1346E66B" w14:textId="5EF5678A" w:rsidR="00650259" w:rsidRPr="00846B76" w:rsidRDefault="005A787E" w:rsidP="00F52451">
            <w:pPr>
              <w:pStyle w:val="NormalIndent"/>
            </w:pPr>
            <w:r>
              <w:t>Last Names</w:t>
            </w:r>
          </w:p>
        </w:tc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2024494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6173CF0B" w14:textId="77777777" w:rsidTr="0090596C">
        <w:sdt>
          <w:sdtPr>
            <w:id w:val="946660661"/>
            <w:placeholder>
              <w:docPart w:val="3CD9BBBFE38D4E3A809126E8B77A51A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gridSpan w:val="3"/>
                <w:vAlign w:val="bottom"/>
              </w:tcPr>
              <w:p w14:paraId="44BDC82C" w14:textId="77777777" w:rsidR="00650259" w:rsidRDefault="0090596C" w:rsidP="00F52451">
                <w:pPr>
                  <w:pStyle w:val="NormalIndent"/>
                </w:pPr>
                <w:r w:rsidRPr="0090596C">
                  <w:t>Cell Phone</w:t>
                </w:r>
              </w:p>
            </w:tc>
          </w:sdtContent>
        </w:sdt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FB517BA" w14:textId="77777777" w:rsidR="00650259" w:rsidRPr="00846B76" w:rsidRDefault="00650259" w:rsidP="007F7B5D">
            <w:pPr>
              <w:spacing w:before="120"/>
            </w:pPr>
          </w:p>
        </w:tc>
        <w:sdt>
          <w:sdtPr>
            <w:id w:val="-1223447272"/>
            <w:placeholder>
              <w:docPart w:val="EC6DE2B85E3349B4940AF2CDBAE27411"/>
            </w:placeholder>
            <w:temporary/>
            <w:showingPlcHdr/>
            <w15:appearance w15:val="hidden"/>
          </w:sdtPr>
          <w:sdtEndPr/>
          <w:sdtContent>
            <w:tc>
              <w:tcPr>
                <w:tcW w:w="901" w:type="pct"/>
                <w:tcBorders>
                  <w:top w:val="single" w:sz="4" w:space="0" w:color="auto"/>
                </w:tcBorders>
                <w:vAlign w:val="bottom"/>
              </w:tcPr>
              <w:p w14:paraId="215C08F3" w14:textId="77777777" w:rsidR="00650259" w:rsidRDefault="0090596C" w:rsidP="00F52451">
                <w:r w:rsidRPr="0090596C">
                  <w:t>Work Phone</w:t>
                </w:r>
              </w:p>
            </w:tc>
          </w:sdtContent>
        </w:sdt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2D0059A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21D7F987" w14:textId="77777777" w:rsidTr="0090596C">
        <w:sdt>
          <w:sdtPr>
            <w:id w:val="1334104394"/>
            <w:placeholder>
              <w:docPart w:val="E78977D3C7094DB0ACF2752772FDBD7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gridSpan w:val="3"/>
                <w:vAlign w:val="bottom"/>
              </w:tcPr>
              <w:p w14:paraId="32DABAA1" w14:textId="77777777" w:rsidR="00650259" w:rsidRPr="00846B76" w:rsidRDefault="0090596C" w:rsidP="00F52451">
                <w:pPr>
                  <w:pStyle w:val="NormalIndent"/>
                </w:pPr>
                <w:r w:rsidRPr="0090596C">
                  <w:t>Email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0C367FF8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5A27DB77" w14:textId="77777777" w:rsidTr="00F52451">
        <w:tc>
          <w:tcPr>
            <w:tcW w:w="769" w:type="pct"/>
            <w:gridSpan w:val="2"/>
            <w:vAlign w:val="bottom"/>
          </w:tcPr>
          <w:p w14:paraId="758C7EDD" w14:textId="5F2B48F8" w:rsidR="00650259" w:rsidRPr="00846B76" w:rsidRDefault="00650259" w:rsidP="005A787E">
            <w:pPr>
              <w:spacing w:before="120"/>
            </w:pPr>
          </w:p>
        </w:tc>
        <w:tc>
          <w:tcPr>
            <w:tcW w:w="4231" w:type="pct"/>
            <w:gridSpan w:val="4"/>
            <w:vAlign w:val="bottom"/>
          </w:tcPr>
          <w:p w14:paraId="29EBE7C9" w14:textId="7D1D113D" w:rsidR="00650259" w:rsidRPr="00846B76" w:rsidRDefault="00650259" w:rsidP="00F52451"/>
        </w:tc>
      </w:tr>
      <w:tr w:rsidR="00650259" w:rsidRPr="00846B76" w14:paraId="20B58CDB" w14:textId="77777777" w:rsidTr="00F52451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14:paraId="461B4F14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14:paraId="6AB49FFA" w14:textId="77777777" w:rsidTr="002B4669">
        <w:tc>
          <w:tcPr>
            <w:tcW w:w="5000" w:type="pct"/>
            <w:gridSpan w:val="6"/>
            <w:shd w:val="clear" w:color="auto" w:fill="FF0000"/>
          </w:tcPr>
          <w:p w14:paraId="6FE9782F" w14:textId="3116B20F" w:rsidR="00650259" w:rsidRPr="0090596C" w:rsidRDefault="00777D21" w:rsidP="0090596C">
            <w:pPr>
              <w:pStyle w:val="Heading1"/>
              <w:outlineLvl w:val="0"/>
            </w:pPr>
            <w:bookmarkStart w:id="0" w:name="_Hlk521325947"/>
            <w:r>
              <w:t>Additional Info</w:t>
            </w:r>
          </w:p>
        </w:tc>
      </w:tr>
      <w:bookmarkEnd w:id="0"/>
      <w:tr w:rsidR="00650259" w:rsidRPr="00846B76" w14:paraId="4FF184F5" w14:textId="77777777" w:rsidTr="0090596C">
        <w:tc>
          <w:tcPr>
            <w:tcW w:w="1334" w:type="pct"/>
            <w:gridSpan w:val="3"/>
            <w:vAlign w:val="bottom"/>
          </w:tcPr>
          <w:p w14:paraId="2E6A323B" w14:textId="0256FC74" w:rsidR="00650259" w:rsidRPr="00F52451" w:rsidRDefault="00777D21" w:rsidP="00F52451">
            <w:pPr>
              <w:pStyle w:val="NormalIndent"/>
            </w:pPr>
            <w:r>
              <w:t>All</w:t>
            </w:r>
            <w:r w:rsidR="00173C38">
              <w:t>ergy/Conditions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3B15D74D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64D8E65D" w14:textId="77777777" w:rsidTr="0090596C">
        <w:tc>
          <w:tcPr>
            <w:tcW w:w="1334" w:type="pct"/>
            <w:gridSpan w:val="3"/>
            <w:vAlign w:val="bottom"/>
          </w:tcPr>
          <w:p w14:paraId="7F8678A0" w14:textId="3F307EC6" w:rsidR="00650259" w:rsidRPr="00F52451" w:rsidRDefault="00A53C20" w:rsidP="00F52451">
            <w:pPr>
              <w:pStyle w:val="NormalIndent"/>
            </w:pPr>
            <w:r>
              <w:t xml:space="preserve">COMPLETE </w:t>
            </w:r>
            <w:r w:rsidR="00590EFB">
              <w:t xml:space="preserve">Credit </w:t>
            </w:r>
            <w:r w:rsidR="00173C38">
              <w:t>Card Info</w:t>
            </w:r>
          </w:p>
        </w:tc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4CE9938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42A94D75" w14:textId="77777777" w:rsidTr="0090596C">
        <w:tc>
          <w:tcPr>
            <w:tcW w:w="1334" w:type="pct"/>
            <w:gridSpan w:val="3"/>
            <w:vAlign w:val="bottom"/>
          </w:tcPr>
          <w:p w14:paraId="700A62A3" w14:textId="47DF8BA6" w:rsidR="00650259" w:rsidRPr="00F52451" w:rsidRDefault="00777D21" w:rsidP="00F52451">
            <w:pPr>
              <w:pStyle w:val="NormalIndent"/>
            </w:pPr>
            <w:r>
              <w:t>Attended Before?</w:t>
            </w:r>
          </w:p>
        </w:tc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976F3C9" w14:textId="77777777" w:rsidR="00650259" w:rsidRPr="00846B76" w:rsidRDefault="00650259" w:rsidP="007F7B5D">
            <w:pPr>
              <w:spacing w:before="120"/>
            </w:pPr>
          </w:p>
        </w:tc>
        <w:tc>
          <w:tcPr>
            <w:tcW w:w="901" w:type="pct"/>
            <w:tcBorders>
              <w:top w:val="single" w:sz="4" w:space="0" w:color="auto"/>
            </w:tcBorders>
            <w:vAlign w:val="bottom"/>
          </w:tcPr>
          <w:p w14:paraId="43734780" w14:textId="7F8A3101" w:rsidR="00650259" w:rsidRPr="00F52451" w:rsidRDefault="00777D21" w:rsidP="00F52451">
            <w:r>
              <w:t>Jersey Size</w:t>
            </w:r>
          </w:p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88ADF67" w14:textId="103787AF" w:rsidR="00650259" w:rsidRPr="00846B76" w:rsidRDefault="00A53C20" w:rsidP="007F7B5D">
            <w:pPr>
              <w:spacing w:before="120"/>
            </w:pPr>
            <w:r>
              <w:t>BRING OWN</w:t>
            </w:r>
          </w:p>
        </w:tc>
      </w:tr>
      <w:tr w:rsidR="00650259" w:rsidRPr="00846B76" w14:paraId="0E3A4C36" w14:textId="77777777" w:rsidTr="0090596C">
        <w:tc>
          <w:tcPr>
            <w:tcW w:w="1334" w:type="pct"/>
            <w:gridSpan w:val="3"/>
            <w:vAlign w:val="bottom"/>
          </w:tcPr>
          <w:p w14:paraId="740D4F94" w14:textId="6AB45966" w:rsidR="00650259" w:rsidRPr="00F52451" w:rsidRDefault="00777D21" w:rsidP="00F52451">
            <w:pPr>
              <w:pStyle w:val="NormalIndent"/>
            </w:pPr>
            <w:r>
              <w:t>Payment Type?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3DB2C4F2" w14:textId="77777777" w:rsidR="00650259" w:rsidRPr="00846B76" w:rsidRDefault="00650259" w:rsidP="007F7B5D">
            <w:pPr>
              <w:spacing w:before="120"/>
            </w:pPr>
          </w:p>
        </w:tc>
      </w:tr>
      <w:tr w:rsidR="00E677FE" w:rsidRPr="00846B76" w14:paraId="27336D71" w14:textId="77777777" w:rsidTr="007F7B5D">
        <w:tc>
          <w:tcPr>
            <w:tcW w:w="769" w:type="pct"/>
            <w:gridSpan w:val="2"/>
            <w:vAlign w:val="bottom"/>
          </w:tcPr>
          <w:p w14:paraId="6D8A745A" w14:textId="4AC0C104" w:rsidR="00E677FE" w:rsidRPr="00650259" w:rsidRDefault="00E677FE" w:rsidP="0090596C">
            <w:pPr>
              <w:spacing w:before="120"/>
              <w:ind w:left="698"/>
              <w:rPr>
                <w:sz w:val="36"/>
              </w:rPr>
            </w:pPr>
          </w:p>
        </w:tc>
        <w:tc>
          <w:tcPr>
            <w:tcW w:w="4231" w:type="pct"/>
            <w:gridSpan w:val="4"/>
            <w:vAlign w:val="bottom"/>
          </w:tcPr>
          <w:p w14:paraId="739E9E7F" w14:textId="3CE883E7" w:rsidR="00E677FE" w:rsidRDefault="00777D21" w:rsidP="007F7B5D">
            <w:pPr>
              <w:spacing w:before="120"/>
            </w:pPr>
            <w:r>
              <w:t xml:space="preserve">               Cheques Payable to Merritt Centennials Hockey Club</w:t>
            </w:r>
          </w:p>
        </w:tc>
      </w:tr>
      <w:tr w:rsidR="00650259" w:rsidRPr="00846B76" w14:paraId="14CA02E9" w14:textId="77777777" w:rsidTr="007F7B5D">
        <w:tc>
          <w:tcPr>
            <w:tcW w:w="1334" w:type="pct"/>
            <w:gridSpan w:val="3"/>
            <w:vAlign w:val="bottom"/>
          </w:tcPr>
          <w:p w14:paraId="7AFA52E7" w14:textId="77777777" w:rsidR="00650259" w:rsidRPr="00846B76" w:rsidRDefault="00650259" w:rsidP="0090596C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66" w:type="pct"/>
            <w:gridSpan w:val="3"/>
            <w:vAlign w:val="bottom"/>
          </w:tcPr>
          <w:p w14:paraId="704B535D" w14:textId="77777777" w:rsidR="00650259" w:rsidRPr="00846B76" w:rsidRDefault="00650259" w:rsidP="0090596C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E677FE" w:rsidRPr="00846B76" w14:paraId="68FECA17" w14:textId="77777777" w:rsidTr="0090596C">
        <w:tc>
          <w:tcPr>
            <w:tcW w:w="337" w:type="pct"/>
            <w:vAlign w:val="bottom"/>
          </w:tcPr>
          <w:p w14:paraId="24DE5C51" w14:textId="77777777" w:rsidR="00E677FE" w:rsidRPr="00E677FE" w:rsidRDefault="00E677FE" w:rsidP="00F52451">
            <w:pPr>
              <w:spacing w:before="120"/>
              <w:ind w:left="-20"/>
              <w:rPr>
                <w:sz w:val="36"/>
              </w:rPr>
            </w:pPr>
            <w:r w:rsidRPr="00E677FE">
              <w:rPr>
                <w:sz w:val="36"/>
              </w:rPr>
              <w:sym w:font="Wingdings 2" w:char="F0A3"/>
            </w:r>
          </w:p>
        </w:tc>
        <w:tc>
          <w:tcPr>
            <w:tcW w:w="4663" w:type="pct"/>
            <w:gridSpan w:val="5"/>
            <w:vAlign w:val="bottom"/>
          </w:tcPr>
          <w:p w14:paraId="018867B2" w14:textId="3FD97EDD" w:rsidR="00E677FE" w:rsidRPr="00E677FE" w:rsidRDefault="00777D21" w:rsidP="00F52451">
            <w:pPr>
              <w:spacing w:before="120"/>
            </w:pPr>
            <w:r>
              <w:t>Keep my information for future camps</w:t>
            </w:r>
            <w:r w:rsidR="00173C38">
              <w:t xml:space="preserve"> | NO E-TRANSFERS / PAY PAL</w:t>
            </w:r>
          </w:p>
        </w:tc>
      </w:tr>
    </w:tbl>
    <w:p w14:paraId="119BB791" w14:textId="3E8800D0" w:rsidR="00CE6104" w:rsidRPr="0090596C" w:rsidRDefault="00CE6104" w:rsidP="00E677FE">
      <w:pPr>
        <w:spacing w:after="0"/>
        <w:rPr>
          <w:sz w:val="12"/>
          <w:szCs w:val="16"/>
        </w:rPr>
      </w:pPr>
    </w:p>
    <w:sectPr w:rsidR="00CE6104" w:rsidRPr="0090596C" w:rsidSect="0090596C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14EA9A" w14:textId="77777777" w:rsidR="00D311E3" w:rsidRDefault="00D311E3" w:rsidP="00650259">
      <w:pPr>
        <w:spacing w:after="0" w:line="240" w:lineRule="auto"/>
      </w:pPr>
      <w:r>
        <w:separator/>
      </w:r>
    </w:p>
  </w:endnote>
  <w:endnote w:type="continuationSeparator" w:id="0">
    <w:p w14:paraId="39CD6C9E" w14:textId="77777777" w:rsidR="00D311E3" w:rsidRDefault="00D311E3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934842A-89FD-4162-B317-0DF0783F79F7}"/>
    <w:embedBold r:id="rId2" w:fontKey="{12A16354-65E7-42A9-8CBD-62B17D4AF91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05DD465D-AD4E-461A-A7FC-2C8C78135C28}"/>
    <w:embedBold r:id="rId4" w:fontKey="{A21DC32F-3559-4DBF-B713-938EA614BA6F}"/>
    <w:embedItalic r:id="rId5" w:fontKey="{6C3B15B3-4137-45D6-AD72-F9BF3A8376B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B9EDCFB7-F701-47E7-BBEA-41DB1666520D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0D120762-3A59-4C2A-BF01-703FCFCF20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F7B5D" w:rsidRPr="007F7B5D" w14:paraId="2751901B" w14:textId="77777777" w:rsidTr="00C4167A">
      <w:tc>
        <w:tcPr>
          <w:tcW w:w="4675" w:type="dxa"/>
          <w:vAlign w:val="center"/>
        </w:tcPr>
        <w:p w14:paraId="5863B0FB" w14:textId="77777777" w:rsidR="007F7B5D" w:rsidRDefault="00777D21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Merritt Centennials Junior ‘A’ Hockey Club</w:t>
          </w:r>
        </w:p>
        <w:p w14:paraId="0E677B1D" w14:textId="77777777" w:rsidR="00777D21" w:rsidRDefault="00777D21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Est. 1973</w:t>
          </w:r>
        </w:p>
        <w:p w14:paraId="112BDF73" w14:textId="13F6EAC1" w:rsidR="00777D21" w:rsidRPr="007F7B5D" w:rsidRDefault="00777D21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Longest Running Franchise in the BCHL</w:t>
          </w:r>
        </w:p>
      </w:tc>
      <w:tc>
        <w:tcPr>
          <w:tcW w:w="4675" w:type="dxa"/>
          <w:vAlign w:val="center"/>
        </w:tcPr>
        <w:p w14:paraId="5B27F792" w14:textId="77777777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 w:rsidRPr="007F7B5D">
            <w:rPr>
              <w:noProof/>
              <w:sz w:val="18"/>
              <w:szCs w:val="24"/>
            </w:rPr>
            <w:drawing>
              <wp:inline distT="0" distB="0" distL="0" distR="0" wp14:anchorId="398E0126" wp14:editId="6E6BF56D">
                <wp:extent cx="493920" cy="493920"/>
                <wp:effectExtent l="0" t="0" r="1905" b="1905"/>
                <wp:docPr id="9" name="Picture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392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F121D24" w14:textId="77777777" w:rsidR="0090596C" w:rsidRDefault="0090596C" w:rsidP="007F7B5D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F7BDAC" w14:textId="77777777" w:rsidR="00D311E3" w:rsidRDefault="00D311E3" w:rsidP="00650259">
      <w:pPr>
        <w:spacing w:after="0" w:line="240" w:lineRule="auto"/>
      </w:pPr>
      <w:r>
        <w:separator/>
      </w:r>
    </w:p>
  </w:footnote>
  <w:footnote w:type="continuationSeparator" w:id="0">
    <w:p w14:paraId="42294AA2" w14:textId="77777777" w:rsidR="00D311E3" w:rsidRDefault="00D311E3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5A787E" w14:paraId="5017E58A" w14:textId="77777777" w:rsidTr="0090596C">
      <w:trPr>
        <w:trHeight w:val="990"/>
      </w:trPr>
      <w:tc>
        <w:tcPr>
          <w:tcW w:w="1350" w:type="dxa"/>
          <w:vAlign w:val="center"/>
        </w:tcPr>
        <w:p w14:paraId="2EA9BD2D" w14:textId="75A2B09F" w:rsidR="0090596C" w:rsidRDefault="005A787E" w:rsidP="0090596C">
          <w:pPr>
            <w:pStyle w:val="Header"/>
            <w:ind w:left="-108"/>
          </w:pPr>
          <w:bookmarkStart w:id="1" w:name="_Hlk521325785"/>
          <w:r>
            <w:drawing>
              <wp:inline distT="0" distB="0" distL="0" distR="0" wp14:anchorId="7D5EB3B4" wp14:editId="65B48E27">
                <wp:extent cx="723900" cy="723900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Merritt_Centennials_logo.svg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0" cy="723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55AA2FF3" w14:textId="74AFF688" w:rsidR="0090596C" w:rsidRPr="005A787E" w:rsidRDefault="005A787E" w:rsidP="0090596C">
          <w:pPr>
            <w:pStyle w:val="Header"/>
            <w:rPr>
              <w:color w:val="auto"/>
              <w:sz w:val="32"/>
              <w:szCs w:val="32"/>
            </w:rPr>
          </w:pPr>
          <w:r w:rsidRPr="005A787E">
            <w:rPr>
              <w:color w:val="auto"/>
              <w:sz w:val="32"/>
              <w:szCs w:val="32"/>
            </w:rPr>
            <w:t>Merritt Centennials S</w:t>
          </w:r>
          <w:r w:rsidR="00B2609D">
            <w:rPr>
              <w:color w:val="auto"/>
              <w:sz w:val="32"/>
              <w:szCs w:val="32"/>
            </w:rPr>
            <w:t>ummer</w:t>
          </w:r>
          <w:r w:rsidR="00A53C20">
            <w:rPr>
              <w:color w:val="auto"/>
              <w:sz w:val="32"/>
              <w:szCs w:val="32"/>
            </w:rPr>
            <w:t xml:space="preserve"> ID</w:t>
          </w:r>
          <w:r w:rsidRPr="005A787E">
            <w:rPr>
              <w:color w:val="auto"/>
              <w:sz w:val="32"/>
              <w:szCs w:val="32"/>
            </w:rPr>
            <w:t xml:space="preserve"> Camp</w:t>
          </w:r>
        </w:p>
        <w:p w14:paraId="76994447" w14:textId="2906A760" w:rsidR="005A787E" w:rsidRPr="005A787E" w:rsidRDefault="00B2609D" w:rsidP="0090596C">
          <w:pPr>
            <w:pStyle w:val="Header"/>
            <w:rPr>
              <w:color w:val="auto"/>
              <w:sz w:val="32"/>
              <w:szCs w:val="32"/>
            </w:rPr>
          </w:pPr>
          <w:r>
            <w:rPr>
              <w:color w:val="auto"/>
              <w:sz w:val="32"/>
              <w:szCs w:val="32"/>
            </w:rPr>
            <w:t>Ju</w:t>
          </w:r>
          <w:r w:rsidR="00A53C20">
            <w:rPr>
              <w:color w:val="auto"/>
              <w:sz w:val="32"/>
              <w:szCs w:val="32"/>
            </w:rPr>
            <w:t>ly</w:t>
          </w:r>
          <w:r>
            <w:rPr>
              <w:color w:val="auto"/>
              <w:sz w:val="32"/>
              <w:szCs w:val="32"/>
            </w:rPr>
            <w:t xml:space="preserve"> </w:t>
          </w:r>
          <w:r w:rsidR="00A53C20">
            <w:rPr>
              <w:color w:val="auto"/>
              <w:sz w:val="32"/>
              <w:szCs w:val="32"/>
            </w:rPr>
            <w:t>17</w:t>
          </w:r>
          <w:r w:rsidR="005A787E" w:rsidRPr="005A787E">
            <w:rPr>
              <w:color w:val="auto"/>
              <w:sz w:val="32"/>
              <w:szCs w:val="32"/>
            </w:rPr>
            <w:t>-</w:t>
          </w:r>
          <w:r w:rsidR="00A53C20">
            <w:rPr>
              <w:color w:val="auto"/>
              <w:sz w:val="32"/>
              <w:szCs w:val="32"/>
            </w:rPr>
            <w:t>19</w:t>
          </w:r>
          <w:r w:rsidR="005A787E" w:rsidRPr="005A787E">
            <w:rPr>
              <w:color w:val="auto"/>
              <w:sz w:val="32"/>
              <w:szCs w:val="32"/>
              <w:vertAlign w:val="superscript"/>
            </w:rPr>
            <w:t>th</w:t>
          </w:r>
          <w:r w:rsidR="005A787E" w:rsidRPr="005A787E">
            <w:rPr>
              <w:color w:val="auto"/>
              <w:sz w:val="32"/>
              <w:szCs w:val="32"/>
            </w:rPr>
            <w:t xml:space="preserve"> 2020 – </w:t>
          </w:r>
          <w:r>
            <w:rPr>
              <w:color w:val="auto"/>
              <w:sz w:val="32"/>
              <w:szCs w:val="32"/>
            </w:rPr>
            <w:t>The Summit Centre</w:t>
          </w:r>
          <w:r w:rsidR="00942A1D">
            <w:rPr>
              <w:color w:val="auto"/>
              <w:sz w:val="32"/>
              <w:szCs w:val="32"/>
            </w:rPr>
            <w:t xml:space="preserve"> </w:t>
          </w:r>
        </w:p>
        <w:p w14:paraId="40CB3E0A" w14:textId="72475162" w:rsidR="005A787E" w:rsidRPr="0090596C" w:rsidRDefault="00A53C20" w:rsidP="0090596C">
          <w:pPr>
            <w:pStyle w:val="Header"/>
          </w:pPr>
          <w:r>
            <w:rPr>
              <w:color w:val="auto"/>
              <w:sz w:val="32"/>
              <w:szCs w:val="32"/>
            </w:rPr>
            <w:t>Cost</w:t>
          </w:r>
          <w:r w:rsidR="005A787E" w:rsidRPr="005A787E">
            <w:rPr>
              <w:color w:val="auto"/>
              <w:sz w:val="32"/>
              <w:szCs w:val="32"/>
            </w:rPr>
            <w:t>: $</w:t>
          </w:r>
          <w:r w:rsidR="00DC1205">
            <w:rPr>
              <w:color w:val="auto"/>
              <w:sz w:val="32"/>
              <w:szCs w:val="32"/>
            </w:rPr>
            <w:t>3</w:t>
          </w:r>
          <w:r>
            <w:rPr>
              <w:color w:val="auto"/>
              <w:sz w:val="32"/>
              <w:szCs w:val="32"/>
            </w:rPr>
            <w:t>5</w:t>
          </w:r>
          <w:r w:rsidR="00DC1205">
            <w:rPr>
              <w:color w:val="auto"/>
              <w:sz w:val="32"/>
              <w:szCs w:val="32"/>
            </w:rPr>
            <w:t>0</w:t>
          </w:r>
          <w:r w:rsidR="005A787E">
            <w:rPr>
              <w:color w:val="auto"/>
              <w:sz w:val="32"/>
              <w:szCs w:val="32"/>
            </w:rPr>
            <w:t xml:space="preserve"> |</w:t>
          </w:r>
          <w:r w:rsidR="005A787E" w:rsidRPr="005A787E">
            <w:rPr>
              <w:color w:val="auto"/>
            </w:rPr>
            <w:t xml:space="preserve"> </w:t>
          </w:r>
          <w:r w:rsidR="00B2609D" w:rsidRPr="00B2609D">
            <w:rPr>
              <w:color w:val="auto"/>
              <w:sz w:val="28"/>
              <w:szCs w:val="28"/>
            </w:rPr>
            <w:t>104-3600 Townline Rd</w:t>
          </w:r>
          <w:r w:rsidR="00B2609D">
            <w:rPr>
              <w:color w:val="auto"/>
              <w:sz w:val="28"/>
              <w:szCs w:val="28"/>
            </w:rPr>
            <w:t>|</w:t>
          </w:r>
          <w:r w:rsidR="00B2609D" w:rsidRPr="00B2609D">
            <w:rPr>
              <w:color w:val="auto"/>
              <w:sz w:val="28"/>
              <w:szCs w:val="28"/>
            </w:rPr>
            <w:t xml:space="preserve"> Abbotsford</w:t>
          </w:r>
          <w:r w:rsidR="00B2609D">
            <w:rPr>
              <w:color w:val="auto"/>
              <w:sz w:val="28"/>
              <w:szCs w:val="28"/>
            </w:rPr>
            <w:t>|</w:t>
          </w:r>
          <w:r w:rsidR="00B2609D" w:rsidRPr="00B2609D">
            <w:rPr>
              <w:color w:val="auto"/>
              <w:sz w:val="28"/>
              <w:szCs w:val="28"/>
            </w:rPr>
            <w:t xml:space="preserve"> </w:t>
          </w:r>
          <w:r w:rsidR="00B2609D" w:rsidRPr="00B2609D">
            <w:rPr>
              <w:rFonts w:asciiTheme="minorHAnsi" w:hAnsiTheme="minorHAnsi"/>
              <w:color w:val="auto"/>
              <w:sz w:val="28"/>
              <w:szCs w:val="28"/>
            </w:rPr>
            <w:t>V2T 5W8</w:t>
          </w:r>
        </w:p>
      </w:tc>
    </w:tr>
    <w:bookmarkEnd w:id="1"/>
  </w:tbl>
  <w:p w14:paraId="3FCDCC27" w14:textId="77777777" w:rsidR="00650259" w:rsidRPr="0090596C" w:rsidRDefault="00650259" w:rsidP="0090596C">
    <w:pPr>
      <w:pStyle w:val="NoSpacing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787E"/>
    <w:rsid w:val="000456E1"/>
    <w:rsid w:val="00052382"/>
    <w:rsid w:val="0006568A"/>
    <w:rsid w:val="00076F0F"/>
    <w:rsid w:val="00084253"/>
    <w:rsid w:val="000D1F49"/>
    <w:rsid w:val="001438B6"/>
    <w:rsid w:val="001727CA"/>
    <w:rsid w:val="00173C38"/>
    <w:rsid w:val="002928D0"/>
    <w:rsid w:val="002B4669"/>
    <w:rsid w:val="002C56E6"/>
    <w:rsid w:val="00361E11"/>
    <w:rsid w:val="003B4744"/>
    <w:rsid w:val="003D25E8"/>
    <w:rsid w:val="003F0847"/>
    <w:rsid w:val="0040090B"/>
    <w:rsid w:val="0046302A"/>
    <w:rsid w:val="00486E1B"/>
    <w:rsid w:val="00487D2D"/>
    <w:rsid w:val="004D5D62"/>
    <w:rsid w:val="004F52CE"/>
    <w:rsid w:val="005112D0"/>
    <w:rsid w:val="00577E06"/>
    <w:rsid w:val="00590C78"/>
    <w:rsid w:val="00590EFB"/>
    <w:rsid w:val="005977D8"/>
    <w:rsid w:val="005A3BF7"/>
    <w:rsid w:val="005A787E"/>
    <w:rsid w:val="005F2035"/>
    <w:rsid w:val="005F7990"/>
    <w:rsid w:val="0063739C"/>
    <w:rsid w:val="00650259"/>
    <w:rsid w:val="00770F25"/>
    <w:rsid w:val="00777D21"/>
    <w:rsid w:val="007A35A8"/>
    <w:rsid w:val="007B0A85"/>
    <w:rsid w:val="007C6A52"/>
    <w:rsid w:val="007F7B5D"/>
    <w:rsid w:val="0082043E"/>
    <w:rsid w:val="00836129"/>
    <w:rsid w:val="008E203A"/>
    <w:rsid w:val="0090596C"/>
    <w:rsid w:val="0091229C"/>
    <w:rsid w:val="00940E73"/>
    <w:rsid w:val="00942A1D"/>
    <w:rsid w:val="0098597D"/>
    <w:rsid w:val="009F619A"/>
    <w:rsid w:val="009F6DDE"/>
    <w:rsid w:val="00A370A8"/>
    <w:rsid w:val="00A53C20"/>
    <w:rsid w:val="00B2609D"/>
    <w:rsid w:val="00BD4753"/>
    <w:rsid w:val="00BD5CB1"/>
    <w:rsid w:val="00BE62EE"/>
    <w:rsid w:val="00C003BA"/>
    <w:rsid w:val="00C46878"/>
    <w:rsid w:val="00CB4A51"/>
    <w:rsid w:val="00CD4532"/>
    <w:rsid w:val="00CD47B0"/>
    <w:rsid w:val="00CD70CE"/>
    <w:rsid w:val="00CE6104"/>
    <w:rsid w:val="00CE7918"/>
    <w:rsid w:val="00D16163"/>
    <w:rsid w:val="00D311E3"/>
    <w:rsid w:val="00DB3FAD"/>
    <w:rsid w:val="00DC1205"/>
    <w:rsid w:val="00E139C4"/>
    <w:rsid w:val="00E61C09"/>
    <w:rsid w:val="00E677FE"/>
    <w:rsid w:val="00EB3B58"/>
    <w:rsid w:val="00EC7359"/>
    <w:rsid w:val="00EE3054"/>
    <w:rsid w:val="00F00606"/>
    <w:rsid w:val="00F01256"/>
    <w:rsid w:val="00F52451"/>
    <w:rsid w:val="00FC4C7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A7F16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red%20Thomas\AppData\Roaming\Microsoft\Templates\Directory%20collec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84ED6D1D4FE4E58A2262149248580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DECBBA-8CBD-4119-8B6E-588EAF5355DC}"/>
      </w:docPartPr>
      <w:docPartBody>
        <w:p w:rsidR="00E44304" w:rsidRDefault="003422CF">
          <w:pPr>
            <w:pStyle w:val="F84ED6D1D4FE4E58A22621492485807C"/>
          </w:pPr>
          <w:r w:rsidRPr="0090596C">
            <w:t>City/State/Zip</w:t>
          </w:r>
        </w:p>
      </w:docPartBody>
    </w:docPart>
    <w:docPart>
      <w:docPartPr>
        <w:name w:val="ADD5E898231D4C899FA7E78B8E897D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B6F2A6-C1FA-4002-89B7-7588106CE93A}"/>
      </w:docPartPr>
      <w:docPartBody>
        <w:p w:rsidR="00E44304" w:rsidRDefault="003422CF">
          <w:pPr>
            <w:pStyle w:val="ADD5E898231D4C899FA7E78B8E897DA5"/>
          </w:pPr>
          <w:r w:rsidRPr="0090596C">
            <w:t>Phone</w:t>
          </w:r>
        </w:p>
      </w:docPartBody>
    </w:docPart>
    <w:docPart>
      <w:docPartPr>
        <w:name w:val="EAAF94D013B644C489B4D15B32802E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1A0D26-452F-4064-8043-27D70F5FE80E}"/>
      </w:docPartPr>
      <w:docPartBody>
        <w:p w:rsidR="00E44304" w:rsidRDefault="003422CF">
          <w:pPr>
            <w:pStyle w:val="EAAF94D013B644C489B4D15B32802E96"/>
          </w:pPr>
          <w:r w:rsidRPr="0090596C">
            <w:t>Alt Phone</w:t>
          </w:r>
        </w:p>
      </w:docPartBody>
    </w:docPart>
    <w:docPart>
      <w:docPartPr>
        <w:name w:val="D68B5904A7CB4AC3A5FA096FA27B1D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1779A9-FD13-44B0-8918-B22BF22E7C7D}"/>
      </w:docPartPr>
      <w:docPartBody>
        <w:p w:rsidR="00E44304" w:rsidRDefault="003422CF">
          <w:pPr>
            <w:pStyle w:val="D68B5904A7CB4AC3A5FA096FA27B1D44"/>
          </w:pPr>
          <w:r w:rsidRPr="0090596C">
            <w:t>Email</w:t>
          </w:r>
        </w:p>
      </w:docPartBody>
    </w:docPart>
    <w:docPart>
      <w:docPartPr>
        <w:name w:val="3CD9BBBFE38D4E3A809126E8B77A51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3EC372-219D-47AC-9FE6-6126C6527A6C}"/>
      </w:docPartPr>
      <w:docPartBody>
        <w:p w:rsidR="00E44304" w:rsidRDefault="003422CF">
          <w:pPr>
            <w:pStyle w:val="3CD9BBBFE38D4E3A809126E8B77A51A2"/>
          </w:pPr>
          <w:r w:rsidRPr="0090596C">
            <w:t>Cell Phone</w:t>
          </w:r>
        </w:p>
      </w:docPartBody>
    </w:docPart>
    <w:docPart>
      <w:docPartPr>
        <w:name w:val="EC6DE2B85E3349B4940AF2CDBAE274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EDFF6C-1B3F-4632-80C4-5092A2D68140}"/>
      </w:docPartPr>
      <w:docPartBody>
        <w:p w:rsidR="00E44304" w:rsidRDefault="003422CF">
          <w:pPr>
            <w:pStyle w:val="EC6DE2B85E3349B4940AF2CDBAE27411"/>
          </w:pPr>
          <w:r w:rsidRPr="0090596C">
            <w:t>Work Phone</w:t>
          </w:r>
        </w:p>
      </w:docPartBody>
    </w:docPart>
    <w:docPart>
      <w:docPartPr>
        <w:name w:val="E78977D3C7094DB0ACF2752772FDBD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9F579A-EC7A-455A-A929-408C934E89E3}"/>
      </w:docPartPr>
      <w:docPartBody>
        <w:p w:rsidR="00E44304" w:rsidRDefault="003422CF">
          <w:pPr>
            <w:pStyle w:val="E78977D3C7094DB0ACF2752772FDBD79"/>
          </w:pPr>
          <w:r w:rsidRPr="0090596C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2CF"/>
    <w:rsid w:val="000032C0"/>
    <w:rsid w:val="0006636A"/>
    <w:rsid w:val="003422CF"/>
    <w:rsid w:val="0050048F"/>
    <w:rsid w:val="00A15547"/>
    <w:rsid w:val="00CC7EF7"/>
    <w:rsid w:val="00E44304"/>
    <w:rsid w:val="00F42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CBCDF592FF949649BCABED740F4DFC2">
    <w:name w:val="1CBCDF592FF949649BCABED740F4DFC2"/>
  </w:style>
  <w:style w:type="paragraph" w:customStyle="1" w:styleId="4E96A2187A274B4C99CBDDD827CDF7F8">
    <w:name w:val="4E96A2187A274B4C99CBDDD827CDF7F8"/>
  </w:style>
  <w:style w:type="paragraph" w:customStyle="1" w:styleId="424ABE647C854E489F1E8D4C7DD6C937">
    <w:name w:val="424ABE647C854E489F1E8D4C7DD6C937"/>
  </w:style>
  <w:style w:type="paragraph" w:customStyle="1" w:styleId="99BF1805D7544902951F7A48BF3D395A">
    <w:name w:val="99BF1805D7544902951F7A48BF3D395A"/>
  </w:style>
  <w:style w:type="paragraph" w:customStyle="1" w:styleId="F84ED6D1D4FE4E58A22621492485807C">
    <w:name w:val="F84ED6D1D4FE4E58A22621492485807C"/>
  </w:style>
  <w:style w:type="paragraph" w:customStyle="1" w:styleId="ADD5E898231D4C899FA7E78B8E897DA5">
    <w:name w:val="ADD5E898231D4C899FA7E78B8E897DA5"/>
  </w:style>
  <w:style w:type="paragraph" w:customStyle="1" w:styleId="EAAF94D013B644C489B4D15B32802E96">
    <w:name w:val="EAAF94D013B644C489B4D15B32802E96"/>
  </w:style>
  <w:style w:type="paragraph" w:customStyle="1" w:styleId="D68B5904A7CB4AC3A5FA096FA27B1D44">
    <w:name w:val="D68B5904A7CB4AC3A5FA096FA27B1D44"/>
  </w:style>
  <w:style w:type="paragraph" w:customStyle="1" w:styleId="183CB74ABBAD4A2ABBB5E1848B551E7E">
    <w:name w:val="183CB74ABBAD4A2ABBB5E1848B551E7E"/>
  </w:style>
  <w:style w:type="paragraph" w:customStyle="1" w:styleId="8A2AD8B574404FC68ACAD9367FCE517D">
    <w:name w:val="8A2AD8B574404FC68ACAD9367FCE517D"/>
  </w:style>
  <w:style w:type="paragraph" w:customStyle="1" w:styleId="AF871E43FF5543338CFF4816EF93F9E0">
    <w:name w:val="AF871E43FF5543338CFF4816EF93F9E0"/>
  </w:style>
  <w:style w:type="paragraph" w:customStyle="1" w:styleId="3CD9BBBFE38D4E3A809126E8B77A51A2">
    <w:name w:val="3CD9BBBFE38D4E3A809126E8B77A51A2"/>
  </w:style>
  <w:style w:type="paragraph" w:customStyle="1" w:styleId="EC6DE2B85E3349B4940AF2CDBAE27411">
    <w:name w:val="EC6DE2B85E3349B4940AF2CDBAE27411"/>
  </w:style>
  <w:style w:type="paragraph" w:customStyle="1" w:styleId="E78977D3C7094DB0ACF2752772FDBD79">
    <w:name w:val="E78977D3C7094DB0ACF2752772FDBD79"/>
  </w:style>
  <w:style w:type="paragraph" w:customStyle="1" w:styleId="7A76A8E94F104F58A425EBBDEA8B1827">
    <w:name w:val="7A76A8E94F104F58A425EBBDEA8B1827"/>
  </w:style>
  <w:style w:type="paragraph" w:customStyle="1" w:styleId="85E1D113629F481480CFA9B6172A4ED2">
    <w:name w:val="85E1D113629F481480CFA9B6172A4ED2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296B470074A0474793237CDDA50C02E2">
    <w:name w:val="296B470074A0474793237CDDA50C02E2"/>
  </w:style>
  <w:style w:type="paragraph" w:customStyle="1" w:styleId="55AB2AC640CA41DBACC17A873B898B56">
    <w:name w:val="55AB2AC640CA41DBACC17A873B898B56"/>
  </w:style>
  <w:style w:type="paragraph" w:customStyle="1" w:styleId="15FD7A400CC7496490A0E3511F861D60">
    <w:name w:val="15FD7A400CC7496490A0E3511F861D60"/>
  </w:style>
  <w:style w:type="paragraph" w:customStyle="1" w:styleId="1855B50234E94B76A0520C232B39AFEA">
    <w:name w:val="1855B50234E94B76A0520C232B39AFEA"/>
  </w:style>
  <w:style w:type="paragraph" w:customStyle="1" w:styleId="A02DCE441FF94196A76E62CF715CBBCE">
    <w:name w:val="A02DCE441FF94196A76E62CF715CBBCE"/>
  </w:style>
  <w:style w:type="paragraph" w:customStyle="1" w:styleId="C93EAF1A18814922862CA41584C451C2">
    <w:name w:val="C93EAF1A18814922862CA41584C451C2"/>
  </w:style>
  <w:style w:type="paragraph" w:customStyle="1" w:styleId="6E7144DC2DAA48C992FD015145E48B8F">
    <w:name w:val="6E7144DC2DAA48C992FD015145E48B8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</Template>
  <TotalTime>0</TotalTime>
  <Pages>1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2020-06-11T18:02:00Z</dcterms:created>
  <dcterms:modified xsi:type="dcterms:W3CDTF">2020-06-11T18:02:00Z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